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14205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tryggilega varð</w:t>
            </w:r>
            <w:r w:rsidR="000972A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v</w:t>
            </w:r>
            <w:r w:rsidR="0014205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eislu fjármuna rafeyrisfyrirtækja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14205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0972A1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0972A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6</w:t>
            </w:r>
            <w:r w:rsidR="0014205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. </w:t>
            </w:r>
            <w:r w:rsidR="000972A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mars</w:t>
            </w:r>
            <w:r w:rsidR="00142054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42054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142054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2/2014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142054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tryggilega varðveislu fjármuna rafeyrisfyrirtækja.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</w:t>
            </w:r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.docx (Word) sniði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142054" w:rsidRDefault="00142054" w:rsidP="00142054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    </w:t>
            </w:r>
            <w:r w:rsidR="008B2D22" w:rsidRPr="0014205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142054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205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142054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205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142054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205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142054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14205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142054" w:rsidP="0014205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8B2D22" w:rsidRPr="00B15562" w:rsidRDefault="0014205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142054" w:rsidP="0014205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 gr.</w:t>
            </w:r>
          </w:p>
        </w:tc>
        <w:tc>
          <w:tcPr>
            <w:tcW w:w="13320" w:type="dxa"/>
            <w:gridSpan w:val="2"/>
          </w:tcPr>
          <w:p w:rsidR="008B2D22" w:rsidRPr="00B15562" w:rsidRDefault="0014205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142054" w:rsidP="00142054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 gr.</w:t>
            </w:r>
          </w:p>
        </w:tc>
        <w:tc>
          <w:tcPr>
            <w:tcW w:w="13320" w:type="dxa"/>
            <w:gridSpan w:val="2"/>
          </w:tcPr>
          <w:p w:rsidR="008B2D22" w:rsidRPr="00B15562" w:rsidRDefault="0014205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94A" w:rsidRDefault="0054194A">
      <w:r>
        <w:separator/>
      </w:r>
    </w:p>
  </w:endnote>
  <w:endnote w:type="continuationSeparator" w:id="0">
    <w:p w:rsidR="0054194A" w:rsidRDefault="00541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0972A1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0972A1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94A" w:rsidRDefault="0054194A">
      <w:r>
        <w:separator/>
      </w:r>
    </w:p>
  </w:footnote>
  <w:footnote w:type="continuationSeparator" w:id="0">
    <w:p w:rsidR="0054194A" w:rsidRDefault="005419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attachedTemplate r:id="rId1"/>
  <w:documentProtection w:edit="forms" w:enforcement="1" w:cryptProviderType="rsaFull" w:cryptAlgorithmClass="hash" w:cryptAlgorithmType="typeAny" w:cryptAlgorithmSid="4" w:cryptSpinCount="100000" w:hash="ZJtxxW1J14pXxuMKsg1ZQ/Mns2s=" w:salt="RfxxfIG4ZwJTw0tv91l3ZQ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54194A"/>
    <w:rsid w:val="00003E2F"/>
    <w:rsid w:val="000100AE"/>
    <w:rsid w:val="00011898"/>
    <w:rsid w:val="00042873"/>
    <w:rsid w:val="000613AA"/>
    <w:rsid w:val="00075A25"/>
    <w:rsid w:val="0008020D"/>
    <w:rsid w:val="00081734"/>
    <w:rsid w:val="00085B4E"/>
    <w:rsid w:val="000972A1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42054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14675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194A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D45A7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Sni&#240;m&#225;t%20a&#240;%20ey&#240;ubla&#240;i%20vegna%20umsagn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purl.org/dc/elements/1.1/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www.w3.org/XML/1998/namespace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D1AAEE65-F977-478E-A779-2FC035FAA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Sniðmát að eyðublaði vegna umsagna</Template>
  <TotalTime>0</TotalTime>
  <Pages>2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Valdimar Gunnar Hjartarson</dc:creator>
  <cp:lastModifiedBy>Hjálmar S. Brynjólfsson</cp:lastModifiedBy>
  <cp:revision>2</cp:revision>
  <cp:lastPrinted>2011-11-09T10:12:00Z</cp:lastPrinted>
  <dcterms:created xsi:type="dcterms:W3CDTF">2014-02-20T09:24:00Z</dcterms:created>
  <dcterms:modified xsi:type="dcterms:W3CDTF">2014-02-20T09:24:00Z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