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B750A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yfirfærða útlánaáhættu vegna verðbréfunar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B750A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B750A2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B750A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16. apríl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B750A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5/2014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B750A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yfirfærða útlánaáhættu vegna verðbréfunar.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750A2" w:rsidTr="00F47564">
        <w:tc>
          <w:tcPr>
            <w:tcW w:w="1980" w:type="dxa"/>
          </w:tcPr>
          <w:p w:rsidR="008B2D22" w:rsidRPr="00B750A2" w:rsidRDefault="00B750A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750A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750A2" w:rsidTr="00F47564">
        <w:tc>
          <w:tcPr>
            <w:tcW w:w="1980" w:type="dxa"/>
          </w:tcPr>
          <w:p w:rsidR="008B2D22" w:rsidRPr="00B750A2" w:rsidRDefault="00B750A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750A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750A2" w:rsidTr="00F47564">
        <w:tc>
          <w:tcPr>
            <w:tcW w:w="1980" w:type="dxa"/>
          </w:tcPr>
          <w:p w:rsidR="008B2D22" w:rsidRPr="00B750A2" w:rsidRDefault="00B750A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750A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750A2" w:rsidTr="00F47564">
        <w:tc>
          <w:tcPr>
            <w:tcW w:w="1980" w:type="dxa"/>
          </w:tcPr>
          <w:p w:rsidR="008B2D22" w:rsidRPr="00B750A2" w:rsidRDefault="00B750A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750A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750A2" w:rsidTr="000E4E74">
        <w:tc>
          <w:tcPr>
            <w:tcW w:w="1980" w:type="dxa"/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750A2" w:rsidTr="000E4E74">
        <w:tc>
          <w:tcPr>
            <w:tcW w:w="1980" w:type="dxa"/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750A2" w:rsidTr="000E4E74">
        <w:tc>
          <w:tcPr>
            <w:tcW w:w="1980" w:type="dxa"/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750A2" w:rsidTr="000E4E74">
        <w:tc>
          <w:tcPr>
            <w:tcW w:w="1980" w:type="dxa"/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750A2" w:rsidTr="00B750A2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B750A2" w:rsidRPr="00B15562" w:rsidTr="00B750A2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0A2" w:rsidRPr="00B750A2" w:rsidRDefault="00B750A2" w:rsidP="000E4E7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</w:t>
            </w:r>
            <w:r w:rsidRPr="00B750A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0A2" w:rsidRPr="00B750A2" w:rsidRDefault="00B750A2" w:rsidP="000E4E74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B750A2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750A2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B750A2">
              <w:rPr>
                <w:rFonts w:ascii="Verdana" w:hAnsi="Verdana"/>
                <w:sz w:val="20"/>
                <w:lang w:val="is-IS"/>
              </w:rPr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B750A2">
              <w:rPr>
                <w:rFonts w:ascii="Verdana" w:hAnsi="Verdana"/>
                <w:sz w:val="20"/>
                <w:lang w:val="is-IS"/>
              </w:rPr>
              <w:t>[Umsögn]</w:t>
            </w:r>
            <w:r w:rsidRPr="00B750A2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94A" w:rsidRDefault="0054194A">
      <w:r>
        <w:separator/>
      </w:r>
    </w:p>
  </w:endnote>
  <w:endnote w:type="continuationSeparator" w:id="0">
    <w:p w:rsidR="0054194A" w:rsidRDefault="00541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B750A2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B750A2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94A" w:rsidRDefault="0054194A">
      <w:r>
        <w:separator/>
      </w:r>
    </w:p>
  </w:footnote>
  <w:footnote w:type="continuationSeparator" w:id="0">
    <w:p w:rsidR="0054194A" w:rsidRDefault="005419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1" w:cryptProviderType="rsaFull" w:cryptAlgorithmClass="hash" w:cryptAlgorithmType="typeAny" w:cryptAlgorithmSid="4" w:cryptSpinCount="100000" w:hash="7SOGUomxIMbHq93btifg9MXXufs=" w:salt="wRdlEoNlk5NA0vnpbdvt4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750A2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7F6E26C-E2F8-41C1-B3B1-61BB7BD7F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0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Hjálmar Stefán Brynjólfsson</dc:creator>
  <cp:lastModifiedBy>Hjálmar S. Brynjólfsson</cp:lastModifiedBy>
  <cp:revision>2</cp:revision>
  <cp:lastPrinted>2011-11-09T10:12:00Z</cp:lastPrinted>
  <dcterms:created xsi:type="dcterms:W3CDTF">2014-03-25T17:02:00Z</dcterms:created>
  <dcterms:modified xsi:type="dcterms:W3CDTF">2014-03-25T17:02:00Z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