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A24E4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reglum um breytingu á reglum um eiginfjárkröfur og áhættugrunn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A24E4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A24E4C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A24E4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16. apríl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A24E4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6/2014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A24E4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breytingu á reglum um eiginfjárkröfur og áhættugrunn fjármálafyrirtækja, með síðari breytingum.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A24E4C" w:rsidTr="00F47564">
        <w:tc>
          <w:tcPr>
            <w:tcW w:w="1980" w:type="dxa"/>
          </w:tcPr>
          <w:p w:rsidR="008B2D22" w:rsidRPr="00A24E4C" w:rsidRDefault="00A24E4C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A24E4C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A24E4C" w:rsidTr="00F47564">
        <w:tc>
          <w:tcPr>
            <w:tcW w:w="1980" w:type="dxa"/>
          </w:tcPr>
          <w:p w:rsidR="008B2D22" w:rsidRPr="00A24E4C" w:rsidRDefault="00A24E4C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A24E4C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A24E4C" w:rsidTr="00F47564">
        <w:tc>
          <w:tcPr>
            <w:tcW w:w="1980" w:type="dxa"/>
          </w:tcPr>
          <w:p w:rsidR="008B2D22" w:rsidRPr="00A24E4C" w:rsidRDefault="00A24E4C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A24E4C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A24E4C" w:rsidTr="00F47564">
        <w:tc>
          <w:tcPr>
            <w:tcW w:w="1980" w:type="dxa"/>
          </w:tcPr>
          <w:p w:rsidR="008B2D22" w:rsidRPr="00A24E4C" w:rsidRDefault="00A24E4C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A24E4C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F47564">
        <w:tc>
          <w:tcPr>
            <w:tcW w:w="1980" w:type="dxa"/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F47564">
        <w:tc>
          <w:tcPr>
            <w:tcW w:w="1980" w:type="dxa"/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F47564">
        <w:tc>
          <w:tcPr>
            <w:tcW w:w="1980" w:type="dxa"/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F47564">
        <w:tc>
          <w:tcPr>
            <w:tcW w:w="1980" w:type="dxa"/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A24E4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A24E4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14.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A24E4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15.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A24E4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16.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A24E4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17.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24E4C" w:rsidRPr="00A24E4C" w:rsidTr="00A24E4C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A24E4C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A24E4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18.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4C" w:rsidRPr="00A24E4C" w:rsidRDefault="00A24E4C" w:rsidP="00966F1B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A24E4C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24E4C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A24E4C">
              <w:rPr>
                <w:rFonts w:ascii="Verdana" w:hAnsi="Verdana"/>
                <w:sz w:val="20"/>
                <w:lang w:val="is-IS"/>
              </w:rPr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A24E4C">
              <w:rPr>
                <w:rFonts w:ascii="Verdana" w:hAnsi="Verdana"/>
                <w:sz w:val="20"/>
                <w:lang w:val="is-IS"/>
              </w:rPr>
              <w:t>[Umsögn]</w:t>
            </w:r>
            <w:r w:rsidRPr="00A24E4C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ECA" w:rsidRDefault="000E1ECA">
      <w:r>
        <w:separator/>
      </w:r>
    </w:p>
  </w:endnote>
  <w:endnote w:type="continuationSeparator" w:id="0">
    <w:p w:rsidR="000E1ECA" w:rsidRDefault="000E1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9079E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9079E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ECA" w:rsidRDefault="000E1ECA">
      <w:r>
        <w:separator/>
      </w:r>
    </w:p>
  </w:footnote>
  <w:footnote w:type="continuationSeparator" w:id="0">
    <w:p w:rsidR="000E1ECA" w:rsidRDefault="000E1E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enforcement="1" w:cryptProviderType="rsaFull" w:cryptAlgorithmClass="hash" w:cryptAlgorithmType="typeAny" w:cryptAlgorithmSid="4" w:cryptSpinCount="100000" w:hash="h6VkkGmoevAqRYTevTJYM2lZYGw=" w:salt="H64UbGCtvgZigLlh06vXJ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54194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E1ECA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079E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194A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24E4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D45A7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E79E0D8A-004A-4051-9EBB-5082E6A1D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1</TotalTime>
  <Pages>1</Pages>
  <Words>350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Hjálmar Stefán Brynjólfsson</dc:creator>
  <cp:lastModifiedBy>Hjálmar S. Brynjólfsson</cp:lastModifiedBy>
  <cp:revision>4</cp:revision>
  <cp:lastPrinted>2011-11-09T10:12:00Z</cp:lastPrinted>
  <dcterms:created xsi:type="dcterms:W3CDTF">2014-03-25T16:59:00Z</dcterms:created>
  <dcterms:modified xsi:type="dcterms:W3CDTF">2014-03-25T17:03:00Z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