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6D9C4" w14:textId="77777777" w:rsidR="005954D1" w:rsidRDefault="005954D1" w:rsidP="005954D1">
      <w:pPr>
        <w:pStyle w:val="FyrirsgnFMEbaratitill"/>
        <w:jc w:val="center"/>
      </w:pPr>
    </w:p>
    <w:p w14:paraId="716D2C76" w14:textId="382F2BD2" w:rsidR="005954D1" w:rsidRPr="00957AD2" w:rsidRDefault="00911DCD" w:rsidP="005954D1">
      <w:pPr>
        <w:pStyle w:val="FyrirsgnFMEbaratitill"/>
        <w:jc w:val="center"/>
        <w:rPr>
          <w:lang w:val="is-IS"/>
        </w:rPr>
      </w:pPr>
      <w:r w:rsidRPr="00957AD2">
        <w:rPr>
          <w:lang w:val="is-IS"/>
        </w:rPr>
        <w:t xml:space="preserve">Eyðublað vegna umsagnar um </w:t>
      </w:r>
      <w:r w:rsidR="004E3EEC" w:rsidRPr="00957AD2">
        <w:rPr>
          <w:lang w:val="is-IS"/>
        </w:rPr>
        <w:t>drög að reglum um</w:t>
      </w:r>
      <w:r w:rsidR="00970431">
        <w:rPr>
          <w:lang w:val="is-IS"/>
        </w:rPr>
        <w:t xml:space="preserve"> hlutverk og stöðu regluvarðar og skráningu samskipta</w:t>
      </w:r>
      <w:r w:rsidR="00FB4B33">
        <w:rPr>
          <w:lang w:val="is-IS"/>
        </w:rPr>
        <w:t xml:space="preserve"> skv. lögum nr. 60/2021</w:t>
      </w:r>
      <w:r w:rsidR="00957AD2" w:rsidRPr="00957AD2">
        <w:rPr>
          <w:lang w:val="is-IS"/>
        </w:rPr>
        <w:t xml:space="preserve"> </w:t>
      </w:r>
    </w:p>
    <w:p w14:paraId="044F993E" w14:textId="77777777" w:rsidR="00911DCD" w:rsidRPr="00EB48D8" w:rsidRDefault="00911DCD" w:rsidP="005954D1">
      <w:pPr>
        <w:pStyle w:val="FyrirsgnFMEbaratitill"/>
        <w:jc w:val="center"/>
        <w:rPr>
          <w:lang w:val="is-IS"/>
        </w:rPr>
      </w:pPr>
    </w:p>
    <w:tbl>
      <w:tblPr>
        <w:tblStyle w:val="TableGrid"/>
        <w:tblW w:w="12779" w:type="dxa"/>
        <w:tblInd w:w="-11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5"/>
        <w:gridCol w:w="142"/>
        <w:gridCol w:w="6945"/>
        <w:gridCol w:w="142"/>
        <w:gridCol w:w="3453"/>
        <w:gridCol w:w="142"/>
      </w:tblGrid>
      <w:tr w:rsidR="00F81556" w:rsidRPr="00874274" w14:paraId="28374CC7" w14:textId="77777777" w:rsidTr="00911DCD">
        <w:tc>
          <w:tcPr>
            <w:tcW w:w="2097" w:type="dxa"/>
            <w:gridSpan w:val="2"/>
          </w:tcPr>
          <w:p w14:paraId="7CB68210" w14:textId="77777777" w:rsidR="00DA0005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Nafn umsagnaraðila</w:t>
            </w:r>
            <w:r w:rsidR="00F81556">
              <w:rPr>
                <w:lang w:val="is-IS"/>
              </w:rPr>
              <w:t>: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00A895E7" w14:textId="77777777" w:rsidR="00F81556" w:rsidRPr="0056329A" w:rsidRDefault="004C6273" w:rsidP="00FF7135">
            <w:pPr>
              <w:pStyle w:val="Meginml"/>
              <w:rPr>
                <w:b/>
                <w:lang w:val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[Nafn]</w:t>
            </w:r>
            <w:r>
              <w:fldChar w:fldCharType="end"/>
            </w:r>
          </w:p>
        </w:tc>
        <w:tc>
          <w:tcPr>
            <w:tcW w:w="3595" w:type="dxa"/>
            <w:gridSpan w:val="2"/>
          </w:tcPr>
          <w:p w14:paraId="5E8B7C95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  <w:tr w:rsidR="00DA0005" w:rsidRPr="00874274" w14:paraId="210F62AE" w14:textId="77777777" w:rsidTr="00911DCD">
        <w:tc>
          <w:tcPr>
            <w:tcW w:w="2097" w:type="dxa"/>
            <w:gridSpan w:val="2"/>
          </w:tcPr>
          <w:p w14:paraId="6C893BC4" w14:textId="77777777" w:rsidR="00DA0005" w:rsidRDefault="00DA0005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Tímafrestur:</w:t>
            </w:r>
          </w:p>
        </w:tc>
        <w:tc>
          <w:tcPr>
            <w:tcW w:w="7087" w:type="dxa"/>
            <w:gridSpan w:val="2"/>
          </w:tcPr>
          <w:p w14:paraId="67C6C75C" w14:textId="020D9BFA" w:rsidR="00DA0005" w:rsidRPr="0056329A" w:rsidRDefault="002F3357" w:rsidP="004E3EEC">
            <w:pPr>
              <w:pStyle w:val="Meginml"/>
              <w:rPr>
                <w:b/>
                <w:lang w:val="is-IS"/>
              </w:rPr>
            </w:pPr>
            <w:r>
              <w:rPr>
                <w:b/>
                <w:lang w:val="is-IS"/>
              </w:rPr>
              <w:t>4</w:t>
            </w:r>
            <w:r w:rsidR="00861FDF">
              <w:rPr>
                <w:b/>
                <w:lang w:val="is-IS"/>
              </w:rPr>
              <w:t>.</w:t>
            </w:r>
            <w:r w:rsidR="00FB4B33">
              <w:rPr>
                <w:b/>
                <w:lang w:val="is-IS"/>
              </w:rPr>
              <w:t xml:space="preserve"> </w:t>
            </w:r>
            <w:r>
              <w:rPr>
                <w:b/>
                <w:lang w:val="is-IS"/>
              </w:rPr>
              <w:t>nóvemb</w:t>
            </w:r>
            <w:r w:rsidR="00FB4B33">
              <w:rPr>
                <w:b/>
                <w:lang w:val="is-IS"/>
              </w:rPr>
              <w:t>er 2022</w:t>
            </w:r>
          </w:p>
        </w:tc>
        <w:tc>
          <w:tcPr>
            <w:tcW w:w="3595" w:type="dxa"/>
            <w:gridSpan w:val="2"/>
          </w:tcPr>
          <w:p w14:paraId="4FDB09AF" w14:textId="77777777" w:rsidR="00DA0005" w:rsidRPr="00A84E27" w:rsidRDefault="00DA0005" w:rsidP="00F81556">
            <w:pPr>
              <w:pStyle w:val="Meginml"/>
              <w:rPr>
                <w:lang w:val="is-IS"/>
              </w:rPr>
            </w:pPr>
          </w:p>
        </w:tc>
      </w:tr>
      <w:tr w:rsidR="00F81556" w:rsidRPr="00874274" w14:paraId="26DEAEB8" w14:textId="77777777" w:rsidTr="00911DCD">
        <w:trPr>
          <w:gridAfter w:val="1"/>
          <w:wAfter w:w="142" w:type="dxa"/>
        </w:trPr>
        <w:tc>
          <w:tcPr>
            <w:tcW w:w="1955" w:type="dxa"/>
          </w:tcPr>
          <w:p w14:paraId="66497A76" w14:textId="77777777" w:rsidR="00F81556" w:rsidRPr="00766A57" w:rsidRDefault="00911DCD" w:rsidP="00F81556">
            <w:pPr>
              <w:pStyle w:val="Meginml"/>
              <w:rPr>
                <w:lang w:val="is-IS"/>
              </w:rPr>
            </w:pPr>
            <w:r>
              <w:rPr>
                <w:lang w:val="is-IS"/>
              </w:rPr>
              <w:t>Upplýsingar um</w:t>
            </w:r>
            <w:r w:rsidR="00F81556" w:rsidRPr="00766A57">
              <w:rPr>
                <w:lang w:val="is-IS"/>
              </w:rPr>
              <w:t>:</w:t>
            </w:r>
            <w:r w:rsidR="00F81556">
              <w:rPr>
                <w:lang w:val="is-IS"/>
              </w:rPr>
              <w:t xml:space="preserve"> </w:t>
            </w:r>
            <w:r w:rsidR="00F81556" w:rsidRPr="00766A57">
              <w:rPr>
                <w:lang w:val="is-IS"/>
              </w:rPr>
              <w:t xml:space="preserve"> </w:t>
            </w:r>
          </w:p>
        </w:tc>
        <w:tc>
          <w:tcPr>
            <w:tcW w:w="7087" w:type="dxa"/>
            <w:gridSpan w:val="2"/>
          </w:tcPr>
          <w:p w14:paraId="2BEBE51F" w14:textId="77777777" w:rsidR="00911DCD" w:rsidRPr="00911DCD" w:rsidRDefault="004E3EEC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b/>
              </w:rPr>
            </w:pPr>
            <w:r>
              <w:rPr>
                <w:b/>
              </w:rPr>
              <w:t>Fjármálaeftirlit Seðlabanka Íslands</w:t>
            </w:r>
            <w:r w:rsidR="00911DCD" w:rsidRPr="00911DCD">
              <w:rPr>
                <w:b/>
              </w:rPr>
              <w:t xml:space="preserve"> gerir allar umsagnir aðgengilegar á heimasíðu sinni.</w:t>
            </w:r>
          </w:p>
          <w:p w14:paraId="13C1B174" w14:textId="77777777" w:rsidR="00911DCD" w:rsidRPr="00F47564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</w:pPr>
            <w:r w:rsidRPr="00F47564">
              <w:t xml:space="preserve">Óski umsagnaraðili eftir því að farið verði með umsögn hans sem trúnaðarmál skal merkja við reit þar að lútandi hér til hliðar. Jafnframt skal umsagnaraðili </w:t>
            </w:r>
            <w:r w:rsidRPr="00C4110D">
              <w:rPr>
                <w:i/>
              </w:rPr>
              <w:t>rökstyðja sérstaklega</w:t>
            </w:r>
            <w:r w:rsidRPr="00F47564">
              <w:t xml:space="preserve"> í dálki vegna almennra athugasemda hér að neðan hvers vegna hann óskar eftir trúnaði.</w:t>
            </w:r>
          </w:p>
          <w:p w14:paraId="08C164CB" w14:textId="77777777" w:rsidR="00F81556" w:rsidRPr="00C4110D" w:rsidRDefault="00911DCD" w:rsidP="00911DCD">
            <w:pPr>
              <w:pStyle w:val="InndregiFME"/>
              <w:numPr>
                <w:ilvl w:val="0"/>
                <w:numId w:val="0"/>
              </w:numPr>
              <w:ind w:left="28"/>
              <w:rPr>
                <w:i/>
              </w:rPr>
            </w:pPr>
            <w:r w:rsidRPr="00F47564">
              <w:t xml:space="preserve">Þrátt fyrir að farið verði með umsögn sem trúnaðarmál </w:t>
            </w:r>
            <w:r w:rsidRPr="00C4110D">
              <w:rPr>
                <w:i/>
              </w:rPr>
              <w:t>mun Fjármálaeftirlitið taka fram á heimasíðu sinni að umsögn hafi borist frá viðkomandi umsagnar</w:t>
            </w:r>
            <w:r w:rsidRPr="00C4110D">
              <w:rPr>
                <w:i/>
              </w:rPr>
              <w:softHyphen/>
              <w:t>aðila en að trúnaðar um efni umsagnar hafi verið óskað.</w:t>
            </w:r>
          </w:p>
          <w:p w14:paraId="7E447551" w14:textId="77777777" w:rsidR="00DA0005" w:rsidRPr="00A84E27" w:rsidRDefault="00DA0005" w:rsidP="00911DCD">
            <w:pPr>
              <w:pStyle w:val="InndregiFME"/>
              <w:numPr>
                <w:ilvl w:val="0"/>
                <w:numId w:val="0"/>
              </w:numPr>
              <w:ind w:left="28"/>
            </w:pPr>
          </w:p>
        </w:tc>
        <w:tc>
          <w:tcPr>
            <w:tcW w:w="3595" w:type="dxa"/>
            <w:gridSpan w:val="2"/>
          </w:tcPr>
          <w:p w14:paraId="23559FC3" w14:textId="77777777" w:rsidR="00F81556" w:rsidRPr="00A84E27" w:rsidRDefault="00F81556" w:rsidP="00F81556">
            <w:pPr>
              <w:pStyle w:val="Meginml"/>
              <w:rPr>
                <w:lang w:val="is-IS"/>
              </w:rPr>
            </w:pPr>
          </w:p>
        </w:tc>
      </w:tr>
    </w:tbl>
    <w:p w14:paraId="47E18922" w14:textId="77777777" w:rsidR="00911DCD" w:rsidRPr="00911DCD" w:rsidRDefault="00911DCD" w:rsidP="00911DCD">
      <w:pPr>
        <w:pStyle w:val="Meginml"/>
        <w:rPr>
          <w:b/>
        </w:rPr>
      </w:pPr>
      <w:proofErr w:type="spellStart"/>
      <w:r w:rsidRPr="00911DCD">
        <w:rPr>
          <w:b/>
        </w:rPr>
        <w:t>Vinsamlegast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fylgið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eftirfarandi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leiðbeiningum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við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útfyllingu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eyðublaðs</w:t>
      </w:r>
      <w:proofErr w:type="spellEnd"/>
      <w:r w:rsidRPr="00911DCD">
        <w:rPr>
          <w:b/>
        </w:rPr>
        <w:t xml:space="preserve"> </w:t>
      </w:r>
      <w:proofErr w:type="spellStart"/>
      <w:r w:rsidRPr="00911DCD">
        <w:rPr>
          <w:b/>
        </w:rPr>
        <w:t>þessa</w:t>
      </w:r>
      <w:proofErr w:type="spellEnd"/>
      <w:r w:rsidRPr="00911DCD">
        <w:rPr>
          <w:b/>
        </w:rPr>
        <w:t xml:space="preserve">: </w:t>
      </w:r>
    </w:p>
    <w:p w14:paraId="3256B159" w14:textId="77777777" w:rsidR="00911DCD" w:rsidRPr="00C4110D" w:rsidRDefault="00911DCD" w:rsidP="00911DCD">
      <w:pPr>
        <w:pStyle w:val="Meginml"/>
        <w:rPr>
          <w:i/>
        </w:rPr>
      </w:pPr>
      <w:proofErr w:type="spellStart"/>
      <w:r w:rsidRPr="00C4110D">
        <w:rPr>
          <w:i/>
        </w:rPr>
        <w:t>Vinsamlegast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setjið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almennar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umsagnir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og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athugasemdir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við</w:t>
      </w:r>
      <w:proofErr w:type="spellEnd"/>
      <w:r w:rsidRPr="00C4110D">
        <w:rPr>
          <w:i/>
        </w:rPr>
        <w:t xml:space="preserve"> </w:t>
      </w:r>
      <w:proofErr w:type="spellStart"/>
      <w:r w:rsidRPr="00C4110D">
        <w:rPr>
          <w:i/>
        </w:rPr>
        <w:t>umræðuskjalið</w:t>
      </w:r>
      <w:proofErr w:type="spellEnd"/>
      <w:r w:rsidRPr="00C4110D">
        <w:rPr>
          <w:i/>
        </w:rPr>
        <w:t xml:space="preserve"> í </w:t>
      </w:r>
      <w:proofErr w:type="spellStart"/>
      <w:r w:rsidRPr="00C4110D">
        <w:rPr>
          <w:i/>
        </w:rPr>
        <w:t>dálkinn</w:t>
      </w:r>
      <w:proofErr w:type="spellEnd"/>
      <w:r w:rsidRPr="00C4110D">
        <w:rPr>
          <w:i/>
        </w:rPr>
        <w:t xml:space="preserve"> „</w:t>
      </w:r>
      <w:proofErr w:type="spellStart"/>
      <w:r w:rsidRPr="00C4110D">
        <w:rPr>
          <w:i/>
        </w:rPr>
        <w:t>Almenn</w:t>
      </w:r>
      <w:proofErr w:type="spellEnd"/>
      <w:r w:rsidRPr="00C4110D">
        <w:rPr>
          <w:i/>
        </w:rPr>
        <w:t xml:space="preserve"> </w:t>
      </w:r>
      <w:proofErr w:type="spellStart"/>
      <w:proofErr w:type="gramStart"/>
      <w:r w:rsidRPr="00C4110D">
        <w:rPr>
          <w:i/>
        </w:rPr>
        <w:t>umsögn</w:t>
      </w:r>
      <w:proofErr w:type="spellEnd"/>
      <w:r w:rsidRPr="00C4110D">
        <w:rPr>
          <w:i/>
        </w:rPr>
        <w:t>“</w:t>
      </w:r>
      <w:proofErr w:type="gramEnd"/>
      <w:r w:rsidRPr="00C4110D">
        <w:rPr>
          <w:i/>
        </w:rPr>
        <w:t>.</w:t>
      </w:r>
    </w:p>
    <w:p w14:paraId="42DE6E8F" w14:textId="77777777" w:rsidR="00911DCD" w:rsidRDefault="00911DCD" w:rsidP="00911DCD">
      <w:pPr>
        <w:pStyle w:val="Meginml"/>
      </w:pPr>
      <w:proofErr w:type="spellStart"/>
      <w:r w:rsidRPr="0031447D">
        <w:t>Vinsamlegast</w:t>
      </w:r>
      <w:proofErr w:type="spellEnd"/>
      <w:r w:rsidRPr="0031447D">
        <w:t xml:space="preserve"> </w:t>
      </w:r>
      <w:proofErr w:type="spellStart"/>
      <w:r w:rsidRPr="0031447D">
        <w:t>fyllið</w:t>
      </w:r>
      <w:proofErr w:type="spellEnd"/>
      <w:r w:rsidRPr="0031447D">
        <w:t xml:space="preserve"> inn </w:t>
      </w:r>
      <w:proofErr w:type="spellStart"/>
      <w:r w:rsidRPr="0031447D">
        <w:t>umsagnir</w:t>
      </w:r>
      <w:proofErr w:type="spellEnd"/>
      <w:r>
        <w:t xml:space="preserve"> um </w:t>
      </w:r>
      <w:proofErr w:type="spellStart"/>
      <w:r>
        <w:t>einstök</w:t>
      </w:r>
      <w:proofErr w:type="spellEnd"/>
      <w:r>
        <w:t xml:space="preserve"> </w:t>
      </w:r>
      <w:proofErr w:type="spellStart"/>
      <w:r>
        <w:t>ákvæði</w:t>
      </w:r>
      <w:proofErr w:type="spellEnd"/>
      <w:r>
        <w:t xml:space="preserve"> </w:t>
      </w:r>
      <w:proofErr w:type="spellStart"/>
      <w:r>
        <w:t>umræðuskjalsins</w:t>
      </w:r>
      <w:proofErr w:type="spellEnd"/>
      <w:r>
        <w:t xml:space="preserve"> í </w:t>
      </w:r>
      <w:proofErr w:type="spellStart"/>
      <w:r>
        <w:t>viðeigandi</w:t>
      </w:r>
      <w:proofErr w:type="spellEnd"/>
      <w:r>
        <w:t xml:space="preserve"> </w:t>
      </w:r>
      <w:proofErr w:type="spellStart"/>
      <w:r>
        <w:t>dálk</w:t>
      </w:r>
      <w:proofErr w:type="spellEnd"/>
      <w:r>
        <w:t xml:space="preserve">. </w:t>
      </w:r>
      <w:proofErr w:type="spellStart"/>
      <w:r w:rsidRPr="0031447D">
        <w:t>Séu</w:t>
      </w:r>
      <w:proofErr w:type="spellEnd"/>
      <w:r w:rsidRPr="0031447D">
        <w:t xml:space="preserve"> </w:t>
      </w:r>
      <w:proofErr w:type="spellStart"/>
      <w:r w:rsidRPr="0031447D">
        <w:t>engar</w:t>
      </w:r>
      <w:proofErr w:type="spellEnd"/>
      <w:r w:rsidRPr="0031447D">
        <w:t xml:space="preserve"> </w:t>
      </w:r>
      <w:proofErr w:type="spellStart"/>
      <w:r w:rsidRPr="0031447D">
        <w:t>athuga</w:t>
      </w:r>
      <w:r w:rsidR="00DA0005">
        <w:softHyphen/>
      </w:r>
      <w:r w:rsidRPr="0031447D">
        <w:t>semdir</w:t>
      </w:r>
      <w:proofErr w:type="spellEnd"/>
      <w:r w:rsidRPr="0031447D">
        <w:t xml:space="preserve"> </w:t>
      </w:r>
      <w:proofErr w:type="spellStart"/>
      <w:r w:rsidRPr="0031447D">
        <w:t>við</w:t>
      </w:r>
      <w:proofErr w:type="spellEnd"/>
      <w:r w:rsidRPr="0031447D">
        <w:t xml:space="preserve"> </w:t>
      </w:r>
      <w:proofErr w:type="spellStart"/>
      <w:r w:rsidRPr="0031447D">
        <w:t>viðkomand</w:t>
      </w:r>
      <w:r>
        <w:t>i</w:t>
      </w:r>
      <w:proofErr w:type="spellEnd"/>
      <w:r>
        <w:t xml:space="preserve"> </w:t>
      </w:r>
      <w:proofErr w:type="spellStart"/>
      <w:r>
        <w:t>grein</w:t>
      </w:r>
      <w:proofErr w:type="spellEnd"/>
      <w:r>
        <w:t xml:space="preserve"> </w:t>
      </w:r>
      <w:proofErr w:type="spellStart"/>
      <w:r>
        <w:t>skal</w:t>
      </w:r>
      <w:proofErr w:type="spellEnd"/>
      <w:r>
        <w:t xml:space="preserve"> </w:t>
      </w:r>
      <w:proofErr w:type="spellStart"/>
      <w:r>
        <w:t>línu</w:t>
      </w:r>
      <w:proofErr w:type="spellEnd"/>
      <w:r>
        <w:t xml:space="preserve"> </w:t>
      </w:r>
      <w:proofErr w:type="spellStart"/>
      <w:r>
        <w:t>haldið</w:t>
      </w:r>
      <w:proofErr w:type="spellEnd"/>
      <w:r>
        <w:t xml:space="preserve"> </w:t>
      </w:r>
      <w:proofErr w:type="spellStart"/>
      <w:r>
        <w:t>auðri</w:t>
      </w:r>
      <w:proofErr w:type="spellEnd"/>
      <w:r>
        <w:t>.</w:t>
      </w:r>
    </w:p>
    <w:tbl>
      <w:tblPr>
        <w:tblpPr w:leftFromText="141" w:rightFromText="141" w:vertAnchor="text" w:horzAnchor="margin" w:tblpY="324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555"/>
        <w:gridCol w:w="7849"/>
      </w:tblGrid>
      <w:tr w:rsidR="00DF0806" w:rsidRPr="00B15562" w14:paraId="2E72F5EC" w14:textId="77777777" w:rsidTr="00DF0806">
        <w:tc>
          <w:tcPr>
            <w:tcW w:w="1555" w:type="dxa"/>
            <w:vAlign w:val="center"/>
          </w:tcPr>
          <w:p w14:paraId="6A444BDF" w14:textId="77777777" w:rsidR="00DF0806" w:rsidRPr="00B15562" w:rsidRDefault="00DF0806" w:rsidP="00DF0806">
            <w:pPr>
              <w:pStyle w:val="Meginml"/>
            </w:pPr>
            <w:proofErr w:type="spellStart"/>
            <w:r w:rsidRPr="00B15562">
              <w:t>Tilvísun</w:t>
            </w:r>
            <w:proofErr w:type="spellEnd"/>
          </w:p>
        </w:tc>
        <w:tc>
          <w:tcPr>
            <w:tcW w:w="7849" w:type="dxa"/>
          </w:tcPr>
          <w:p w14:paraId="591FA7BD" w14:textId="77777777" w:rsidR="00DF0806" w:rsidRPr="00B15562" w:rsidRDefault="00DF0806" w:rsidP="00DF0806">
            <w:pPr>
              <w:pStyle w:val="Meginml"/>
            </w:pPr>
            <w:proofErr w:type="spellStart"/>
            <w:r w:rsidRPr="00B15562">
              <w:t>Umsögn</w:t>
            </w:r>
            <w:proofErr w:type="spellEnd"/>
          </w:p>
        </w:tc>
      </w:tr>
      <w:tr w:rsidR="00DF0806" w:rsidRPr="00B15562" w14:paraId="504EA36C" w14:textId="77777777" w:rsidTr="00DF0806">
        <w:tc>
          <w:tcPr>
            <w:tcW w:w="1555" w:type="dxa"/>
          </w:tcPr>
          <w:p w14:paraId="0B5126AB" w14:textId="77777777" w:rsidR="00DF0806" w:rsidRPr="00B15562" w:rsidRDefault="00DF0806" w:rsidP="00DF0806">
            <w:pPr>
              <w:pStyle w:val="Meginml"/>
              <w:rPr>
                <w:highlight w:val="yellow"/>
              </w:rPr>
            </w:pPr>
            <w:proofErr w:type="spellStart"/>
            <w:r w:rsidRPr="00B15562">
              <w:t>Almenn</w:t>
            </w:r>
            <w:proofErr w:type="spellEnd"/>
            <w:r w:rsidRPr="00B15562">
              <w:t xml:space="preserve"> </w:t>
            </w:r>
            <w:proofErr w:type="spellStart"/>
            <w:r w:rsidRPr="00B15562">
              <w:t>umsögn</w:t>
            </w:r>
            <w:proofErr w:type="spellEnd"/>
          </w:p>
        </w:tc>
        <w:tc>
          <w:tcPr>
            <w:tcW w:w="7849" w:type="dxa"/>
          </w:tcPr>
          <w:p w14:paraId="43452FFC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2C8AD275" w14:textId="77777777" w:rsidTr="00DF0806">
        <w:tc>
          <w:tcPr>
            <w:tcW w:w="1555" w:type="dxa"/>
          </w:tcPr>
          <w:p w14:paraId="73E04E02" w14:textId="383FBB43" w:rsidR="00DF0806" w:rsidRPr="00A13D29" w:rsidRDefault="00DF0806" w:rsidP="00DF0806">
            <w:pPr>
              <w:pStyle w:val="Meginml"/>
            </w:pPr>
            <w:r w:rsidRPr="00A13D29">
              <w:t xml:space="preserve">1. </w:t>
            </w:r>
            <w:r w:rsidR="008C7837">
              <w:t>gr.</w:t>
            </w:r>
          </w:p>
        </w:tc>
        <w:tc>
          <w:tcPr>
            <w:tcW w:w="7849" w:type="dxa"/>
          </w:tcPr>
          <w:p w14:paraId="7F1D9284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DF0806" w:rsidRPr="00B15562" w14:paraId="3B824115" w14:textId="77777777" w:rsidTr="00DF0806">
        <w:tc>
          <w:tcPr>
            <w:tcW w:w="1555" w:type="dxa"/>
          </w:tcPr>
          <w:p w14:paraId="64B899C2" w14:textId="1EA216CB" w:rsidR="00DF0806" w:rsidRPr="00A13D29" w:rsidRDefault="00DF0806" w:rsidP="00DF0806">
            <w:pPr>
              <w:pStyle w:val="Meginml"/>
            </w:pPr>
            <w:r w:rsidRPr="00A13D29">
              <w:t xml:space="preserve">2. </w:t>
            </w:r>
            <w:r w:rsidR="008C7837">
              <w:t>gr.</w:t>
            </w:r>
          </w:p>
        </w:tc>
        <w:tc>
          <w:tcPr>
            <w:tcW w:w="7849" w:type="dxa"/>
          </w:tcPr>
          <w:p w14:paraId="18EF9DB7" w14:textId="77777777" w:rsidR="00DF0806" w:rsidRPr="00B15562" w:rsidRDefault="00DF0806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3A351AE" w14:textId="77777777" w:rsidTr="00DF0806">
        <w:tc>
          <w:tcPr>
            <w:tcW w:w="1555" w:type="dxa"/>
          </w:tcPr>
          <w:p w14:paraId="0F07A709" w14:textId="5323F3B5" w:rsidR="004E3EEC" w:rsidRPr="00A13D29" w:rsidRDefault="004E3EEC" w:rsidP="00DF0806">
            <w:pPr>
              <w:pStyle w:val="Meginml"/>
            </w:pPr>
            <w:r>
              <w:t>3.</w:t>
            </w:r>
            <w:r w:rsidR="008C7837">
              <w:t xml:space="preserve"> gr.</w:t>
            </w:r>
          </w:p>
        </w:tc>
        <w:tc>
          <w:tcPr>
            <w:tcW w:w="7849" w:type="dxa"/>
          </w:tcPr>
          <w:p w14:paraId="339FC708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4E3EEC" w:rsidRPr="00B15562" w14:paraId="1032C9E9" w14:textId="77777777" w:rsidTr="00DF0806">
        <w:tc>
          <w:tcPr>
            <w:tcW w:w="1555" w:type="dxa"/>
          </w:tcPr>
          <w:p w14:paraId="7B813688" w14:textId="0C4D5854" w:rsidR="004E3EEC" w:rsidRPr="00A13D29" w:rsidRDefault="004E3EEC" w:rsidP="00DF0806">
            <w:pPr>
              <w:pStyle w:val="Meginml"/>
            </w:pPr>
            <w:r>
              <w:t>4.</w:t>
            </w:r>
            <w:r w:rsidR="008C7837">
              <w:t xml:space="preserve"> </w:t>
            </w:r>
            <w:r w:rsidR="008C7837">
              <w:t>gr.</w:t>
            </w:r>
          </w:p>
        </w:tc>
        <w:tc>
          <w:tcPr>
            <w:tcW w:w="7849" w:type="dxa"/>
          </w:tcPr>
          <w:p w14:paraId="2715F3B2" w14:textId="77777777" w:rsidR="004E3EEC" w:rsidRDefault="004E3EEC" w:rsidP="00DF0806">
            <w:pPr>
              <w:pStyle w:val="Meginml"/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C06F1B" w:rsidRPr="00B15562" w14:paraId="26BBFD64" w14:textId="77777777" w:rsidTr="00DF0806">
        <w:tc>
          <w:tcPr>
            <w:tcW w:w="1555" w:type="dxa"/>
          </w:tcPr>
          <w:p w14:paraId="0778A5BF" w14:textId="1CE8067B" w:rsidR="00C06F1B" w:rsidRDefault="00C06F1B" w:rsidP="00DF0806">
            <w:pPr>
              <w:pStyle w:val="Meginml"/>
            </w:pPr>
            <w:r>
              <w:t>5.</w:t>
            </w:r>
            <w:r w:rsidR="008C7837">
              <w:t xml:space="preserve"> </w:t>
            </w:r>
            <w:r w:rsidR="008C7837">
              <w:t>gr.</w:t>
            </w:r>
          </w:p>
        </w:tc>
        <w:tc>
          <w:tcPr>
            <w:tcW w:w="7849" w:type="dxa"/>
          </w:tcPr>
          <w:p w14:paraId="3A7B4968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03E2E26F" w14:textId="77777777" w:rsidTr="00DF0806">
        <w:tc>
          <w:tcPr>
            <w:tcW w:w="1555" w:type="dxa"/>
          </w:tcPr>
          <w:p w14:paraId="14F49A4E" w14:textId="2248D826" w:rsidR="00C06F1B" w:rsidRDefault="00C06F1B" w:rsidP="00DF0806">
            <w:pPr>
              <w:pStyle w:val="Meginml"/>
            </w:pPr>
            <w:r>
              <w:t>6.</w:t>
            </w:r>
            <w:r w:rsidR="008C7837">
              <w:t xml:space="preserve"> </w:t>
            </w:r>
            <w:r w:rsidR="008C7837">
              <w:t>gr.</w:t>
            </w:r>
          </w:p>
        </w:tc>
        <w:tc>
          <w:tcPr>
            <w:tcW w:w="7849" w:type="dxa"/>
          </w:tcPr>
          <w:p w14:paraId="06D065ED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3605EDD8" w14:textId="77777777" w:rsidTr="00DF0806">
        <w:tc>
          <w:tcPr>
            <w:tcW w:w="1555" w:type="dxa"/>
          </w:tcPr>
          <w:p w14:paraId="32156BAE" w14:textId="0ACEF265" w:rsidR="00C06F1B" w:rsidRDefault="00C06F1B" w:rsidP="00DF0806">
            <w:pPr>
              <w:pStyle w:val="Meginml"/>
            </w:pPr>
            <w:r>
              <w:t>7.</w:t>
            </w:r>
            <w:r w:rsidR="008C7837">
              <w:t xml:space="preserve"> </w:t>
            </w:r>
            <w:r w:rsidR="008C7837">
              <w:t>gr.</w:t>
            </w:r>
          </w:p>
        </w:tc>
        <w:tc>
          <w:tcPr>
            <w:tcW w:w="7849" w:type="dxa"/>
          </w:tcPr>
          <w:p w14:paraId="7AD0C441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523975B7" w14:textId="77777777" w:rsidTr="00DF0806">
        <w:tc>
          <w:tcPr>
            <w:tcW w:w="1555" w:type="dxa"/>
          </w:tcPr>
          <w:p w14:paraId="1C82579B" w14:textId="69A3FD15" w:rsidR="00C06F1B" w:rsidRDefault="00C06F1B" w:rsidP="00DF0806">
            <w:pPr>
              <w:pStyle w:val="Meginml"/>
            </w:pPr>
            <w:r>
              <w:t>8.</w:t>
            </w:r>
            <w:r w:rsidR="008C7837">
              <w:t xml:space="preserve"> </w:t>
            </w:r>
            <w:r w:rsidR="008C7837">
              <w:t>gr.</w:t>
            </w:r>
          </w:p>
        </w:tc>
        <w:tc>
          <w:tcPr>
            <w:tcW w:w="7849" w:type="dxa"/>
          </w:tcPr>
          <w:p w14:paraId="4F678A82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09F7334A" w14:textId="77777777" w:rsidTr="00DF0806">
        <w:tc>
          <w:tcPr>
            <w:tcW w:w="1555" w:type="dxa"/>
          </w:tcPr>
          <w:p w14:paraId="0165DB2E" w14:textId="1B1B9E2D" w:rsidR="00C06F1B" w:rsidRDefault="00C06F1B" w:rsidP="00DF0806">
            <w:pPr>
              <w:pStyle w:val="Meginml"/>
            </w:pPr>
            <w:r>
              <w:t>9.</w:t>
            </w:r>
            <w:r w:rsidR="008C7837">
              <w:t xml:space="preserve"> </w:t>
            </w:r>
            <w:r w:rsidR="008C7837">
              <w:t>gr.</w:t>
            </w:r>
          </w:p>
        </w:tc>
        <w:tc>
          <w:tcPr>
            <w:tcW w:w="7849" w:type="dxa"/>
          </w:tcPr>
          <w:p w14:paraId="3B962431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0CA23F7A" w14:textId="77777777" w:rsidTr="00DF0806">
        <w:tc>
          <w:tcPr>
            <w:tcW w:w="1555" w:type="dxa"/>
          </w:tcPr>
          <w:p w14:paraId="6B774166" w14:textId="63A4FC52" w:rsidR="00C06F1B" w:rsidRDefault="00C06F1B" w:rsidP="00DF0806">
            <w:pPr>
              <w:pStyle w:val="Meginml"/>
            </w:pPr>
            <w:r>
              <w:t>10.</w:t>
            </w:r>
            <w:r w:rsidR="008C7837">
              <w:t xml:space="preserve"> </w:t>
            </w:r>
            <w:r w:rsidR="008C7837">
              <w:t>gr.</w:t>
            </w:r>
          </w:p>
        </w:tc>
        <w:tc>
          <w:tcPr>
            <w:tcW w:w="7849" w:type="dxa"/>
          </w:tcPr>
          <w:p w14:paraId="5914C3A4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69507C4E" w14:textId="77777777" w:rsidTr="00DF0806">
        <w:tc>
          <w:tcPr>
            <w:tcW w:w="1555" w:type="dxa"/>
          </w:tcPr>
          <w:p w14:paraId="4769D714" w14:textId="4016A23E" w:rsidR="00C06F1B" w:rsidRDefault="00C06F1B" w:rsidP="00DF0806">
            <w:pPr>
              <w:pStyle w:val="Meginml"/>
            </w:pPr>
            <w:r>
              <w:lastRenderedPageBreak/>
              <w:t>11.</w:t>
            </w:r>
            <w:r w:rsidR="008C7837">
              <w:t xml:space="preserve"> </w:t>
            </w:r>
            <w:r w:rsidR="008C7837">
              <w:t>gr.</w:t>
            </w:r>
          </w:p>
        </w:tc>
        <w:tc>
          <w:tcPr>
            <w:tcW w:w="7849" w:type="dxa"/>
          </w:tcPr>
          <w:p w14:paraId="426CF71A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53801C80" w14:textId="77777777" w:rsidTr="00DF0806">
        <w:tc>
          <w:tcPr>
            <w:tcW w:w="1555" w:type="dxa"/>
          </w:tcPr>
          <w:p w14:paraId="4FBDB0B3" w14:textId="20C6087E" w:rsidR="00C06F1B" w:rsidRDefault="00C06F1B" w:rsidP="00DF0806">
            <w:pPr>
              <w:pStyle w:val="Meginml"/>
            </w:pPr>
            <w:r>
              <w:t>12.</w:t>
            </w:r>
            <w:r w:rsidR="008C7837">
              <w:t xml:space="preserve"> </w:t>
            </w:r>
            <w:r w:rsidR="008C7837">
              <w:t>gr.</w:t>
            </w:r>
          </w:p>
        </w:tc>
        <w:tc>
          <w:tcPr>
            <w:tcW w:w="7849" w:type="dxa"/>
          </w:tcPr>
          <w:p w14:paraId="3B30A03D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07278DA0" w14:textId="77777777" w:rsidTr="00DF0806">
        <w:tc>
          <w:tcPr>
            <w:tcW w:w="1555" w:type="dxa"/>
          </w:tcPr>
          <w:p w14:paraId="74D23A41" w14:textId="11F159CC" w:rsidR="00C06F1B" w:rsidRDefault="00C06F1B" w:rsidP="00DF0806">
            <w:pPr>
              <w:pStyle w:val="Meginml"/>
            </w:pPr>
            <w:r>
              <w:t>13.</w:t>
            </w:r>
            <w:r w:rsidR="008C7837">
              <w:t xml:space="preserve"> </w:t>
            </w:r>
            <w:r w:rsidR="008C7837">
              <w:t>gr.</w:t>
            </w:r>
          </w:p>
        </w:tc>
        <w:tc>
          <w:tcPr>
            <w:tcW w:w="7849" w:type="dxa"/>
          </w:tcPr>
          <w:p w14:paraId="4011D510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6763435B" w14:textId="77777777" w:rsidTr="00DF0806">
        <w:tc>
          <w:tcPr>
            <w:tcW w:w="1555" w:type="dxa"/>
          </w:tcPr>
          <w:p w14:paraId="1370D931" w14:textId="1469A5DB" w:rsidR="00C06F1B" w:rsidRDefault="00C06F1B" w:rsidP="00DF0806">
            <w:pPr>
              <w:pStyle w:val="Meginml"/>
            </w:pPr>
            <w:r>
              <w:t>14.</w:t>
            </w:r>
            <w:r w:rsidR="008C7837">
              <w:t xml:space="preserve"> </w:t>
            </w:r>
            <w:r w:rsidR="008C7837">
              <w:t>gr.</w:t>
            </w:r>
          </w:p>
        </w:tc>
        <w:tc>
          <w:tcPr>
            <w:tcW w:w="7849" w:type="dxa"/>
          </w:tcPr>
          <w:p w14:paraId="6B48EAC4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787F6E" w:rsidRPr="00B15562" w14:paraId="31FED9DB" w14:textId="77777777" w:rsidTr="00DF0806">
        <w:tc>
          <w:tcPr>
            <w:tcW w:w="1555" w:type="dxa"/>
          </w:tcPr>
          <w:p w14:paraId="2EBAB1A9" w14:textId="5BEE1664" w:rsidR="00787F6E" w:rsidRDefault="00787F6E" w:rsidP="00DF0806">
            <w:pPr>
              <w:pStyle w:val="Meginml"/>
            </w:pPr>
            <w:r>
              <w:t>15.</w:t>
            </w:r>
            <w:r w:rsidR="008C7837">
              <w:t xml:space="preserve"> </w:t>
            </w:r>
            <w:r w:rsidR="008C7837">
              <w:t>gr.</w:t>
            </w:r>
          </w:p>
        </w:tc>
        <w:tc>
          <w:tcPr>
            <w:tcW w:w="7849" w:type="dxa"/>
          </w:tcPr>
          <w:p w14:paraId="4B3E5991" w14:textId="18A9B83D" w:rsidR="00787F6E" w:rsidRPr="00C06F1B" w:rsidRDefault="00787F6E" w:rsidP="00DF0806">
            <w:pPr>
              <w:pStyle w:val="Meginml"/>
              <w:rPr>
                <w:lang w:val="is-IS"/>
              </w:rPr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59F2951A" w14:textId="77777777" w:rsidTr="00DF0806">
        <w:tc>
          <w:tcPr>
            <w:tcW w:w="1555" w:type="dxa"/>
          </w:tcPr>
          <w:p w14:paraId="661BF876" w14:textId="77777777" w:rsidR="00C06F1B" w:rsidRDefault="00C06F1B" w:rsidP="00DF0806">
            <w:pPr>
              <w:pStyle w:val="Meginml"/>
            </w:pPr>
            <w:proofErr w:type="spellStart"/>
            <w:r>
              <w:t>Fylgiskjal</w:t>
            </w:r>
            <w:proofErr w:type="spellEnd"/>
            <w:r>
              <w:t xml:space="preserve"> 1</w:t>
            </w:r>
          </w:p>
        </w:tc>
        <w:tc>
          <w:tcPr>
            <w:tcW w:w="7849" w:type="dxa"/>
          </w:tcPr>
          <w:p w14:paraId="5A17B11D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43FF9347" w14:textId="77777777" w:rsidTr="00DF0806">
        <w:tc>
          <w:tcPr>
            <w:tcW w:w="1555" w:type="dxa"/>
          </w:tcPr>
          <w:p w14:paraId="4A4EF20B" w14:textId="77777777" w:rsidR="00C06F1B" w:rsidRDefault="00C06F1B" w:rsidP="00DF0806">
            <w:pPr>
              <w:pStyle w:val="Meginml"/>
            </w:pPr>
            <w:proofErr w:type="spellStart"/>
            <w:r>
              <w:t>Fylgiskjal</w:t>
            </w:r>
            <w:proofErr w:type="spellEnd"/>
            <w:r>
              <w:t xml:space="preserve"> 2</w:t>
            </w:r>
          </w:p>
        </w:tc>
        <w:tc>
          <w:tcPr>
            <w:tcW w:w="7849" w:type="dxa"/>
          </w:tcPr>
          <w:p w14:paraId="51A8638A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1661256A" w14:textId="77777777" w:rsidTr="00DF0806">
        <w:tc>
          <w:tcPr>
            <w:tcW w:w="1555" w:type="dxa"/>
          </w:tcPr>
          <w:p w14:paraId="3EC1E515" w14:textId="77777777" w:rsidR="00C06F1B" w:rsidRDefault="00C06F1B" w:rsidP="00DF0806">
            <w:pPr>
              <w:pStyle w:val="Meginml"/>
            </w:pPr>
            <w:proofErr w:type="spellStart"/>
            <w:r>
              <w:t>Fylgiskjal</w:t>
            </w:r>
            <w:proofErr w:type="spellEnd"/>
            <w:r>
              <w:t xml:space="preserve"> 3</w:t>
            </w:r>
          </w:p>
        </w:tc>
        <w:tc>
          <w:tcPr>
            <w:tcW w:w="7849" w:type="dxa"/>
          </w:tcPr>
          <w:p w14:paraId="2F7E2BC0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  <w:tr w:rsidR="00C06F1B" w:rsidRPr="00B15562" w14:paraId="1545286C" w14:textId="77777777" w:rsidTr="00DF0806">
        <w:tc>
          <w:tcPr>
            <w:tcW w:w="1555" w:type="dxa"/>
          </w:tcPr>
          <w:p w14:paraId="27E523FC" w14:textId="77777777" w:rsidR="00C06F1B" w:rsidRDefault="00C06F1B" w:rsidP="00DF0806">
            <w:pPr>
              <w:pStyle w:val="Meginml"/>
            </w:pPr>
            <w:proofErr w:type="spellStart"/>
            <w:r>
              <w:t>Fylgiskjal</w:t>
            </w:r>
            <w:proofErr w:type="spellEnd"/>
            <w:r>
              <w:t xml:space="preserve"> 4</w:t>
            </w:r>
          </w:p>
        </w:tc>
        <w:tc>
          <w:tcPr>
            <w:tcW w:w="7849" w:type="dxa"/>
          </w:tcPr>
          <w:p w14:paraId="1CA2312C" w14:textId="77777777" w:rsidR="00C06F1B" w:rsidRDefault="00C06F1B" w:rsidP="00DF0806">
            <w:pPr>
              <w:pStyle w:val="Meginml"/>
            </w:pPr>
            <w:r w:rsidRPr="00C06F1B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C06F1B">
              <w:rPr>
                <w:lang w:val="is-IS"/>
              </w:rPr>
              <w:instrText xml:space="preserve"> FORMTEXT </w:instrText>
            </w:r>
            <w:r w:rsidRPr="00C06F1B">
              <w:rPr>
                <w:lang w:val="is-IS"/>
              </w:rPr>
            </w:r>
            <w:r w:rsidRPr="00C06F1B">
              <w:rPr>
                <w:lang w:val="is-IS"/>
              </w:rPr>
              <w:fldChar w:fldCharType="separate"/>
            </w:r>
            <w:r w:rsidRPr="00C06F1B">
              <w:rPr>
                <w:lang w:val="is-IS"/>
              </w:rPr>
              <w:t>[Umsögn]</w:t>
            </w:r>
            <w:r w:rsidRPr="00C06F1B">
              <w:fldChar w:fldCharType="end"/>
            </w:r>
          </w:p>
        </w:tc>
      </w:tr>
    </w:tbl>
    <w:p w14:paraId="192C7CFF" w14:textId="77777777" w:rsidR="00DF0806" w:rsidRDefault="00DF0806" w:rsidP="00911DCD">
      <w:pPr>
        <w:pStyle w:val="Meginml"/>
      </w:pPr>
    </w:p>
    <w:p w14:paraId="5AC3FA3B" w14:textId="77777777" w:rsidR="00CB067D" w:rsidRDefault="00CB067D" w:rsidP="00DF0806">
      <w:pPr>
        <w:pStyle w:val="Meginml"/>
      </w:pPr>
    </w:p>
    <w:p w14:paraId="2B63A118" w14:textId="02291E8E" w:rsidR="00911DCD" w:rsidRPr="00C06F1B" w:rsidRDefault="00911DCD" w:rsidP="00DF0806">
      <w:pPr>
        <w:pStyle w:val="Meginml"/>
        <w:rPr>
          <w:lang w:val="is-IS"/>
        </w:rPr>
      </w:pPr>
      <w:r w:rsidRPr="00C06F1B">
        <w:rPr>
          <w:lang w:val="is-IS"/>
        </w:rPr>
        <w:t>Núme</w:t>
      </w:r>
      <w:r w:rsidR="00CB067D" w:rsidRPr="00C06F1B">
        <w:rPr>
          <w:lang w:val="is-IS"/>
        </w:rPr>
        <w:t>r í tilvísunardálki hér að ofan</w:t>
      </w:r>
      <w:r w:rsidRPr="00C06F1B">
        <w:rPr>
          <w:lang w:val="is-IS"/>
        </w:rPr>
        <w:t xml:space="preserve"> vísa til ákvæða í umræðuskjali </w:t>
      </w:r>
      <w:r w:rsidR="00872439" w:rsidRPr="00872439">
        <w:rPr>
          <w:lang w:val="is-IS"/>
        </w:rPr>
        <w:t>16</w:t>
      </w:r>
      <w:r w:rsidR="00530327" w:rsidRPr="00872439">
        <w:rPr>
          <w:lang w:val="is-IS"/>
        </w:rPr>
        <w:t>/2021</w:t>
      </w:r>
      <w:r w:rsidRPr="00C06F1B">
        <w:rPr>
          <w:lang w:val="is-IS"/>
        </w:rPr>
        <w:t xml:space="preserve"> vegna umsagnar um </w:t>
      </w:r>
      <w:r w:rsidR="004E3EEC" w:rsidRPr="00C06F1B">
        <w:rPr>
          <w:lang w:val="is-IS"/>
        </w:rPr>
        <w:t>d</w:t>
      </w:r>
      <w:r w:rsidR="00C06F1B" w:rsidRPr="00C06F1B">
        <w:rPr>
          <w:lang w:val="is-IS"/>
        </w:rPr>
        <w:t>rög að reglum um</w:t>
      </w:r>
      <w:r w:rsidR="00FB4B33">
        <w:rPr>
          <w:lang w:val="is-IS"/>
        </w:rPr>
        <w:t xml:space="preserve"> </w:t>
      </w:r>
      <w:r w:rsidR="00FB4B33" w:rsidRPr="00FB4B33">
        <w:rPr>
          <w:lang w:val="is-IS"/>
        </w:rPr>
        <w:t>hlutverk og stöðu regluvarðar og skráningu samskipta skv. lögum nr. 60/2021</w:t>
      </w:r>
      <w:r w:rsidR="00FB4B33">
        <w:rPr>
          <w:lang w:val="is-IS"/>
        </w:rPr>
        <w:t>.</w:t>
      </w:r>
    </w:p>
    <w:p w14:paraId="2827F2A2" w14:textId="77777777" w:rsidR="00911DCD" w:rsidRPr="00DF0806" w:rsidRDefault="00911DCD" w:rsidP="00DF0806">
      <w:pPr>
        <w:pStyle w:val="Meginml"/>
      </w:pPr>
      <w:proofErr w:type="spellStart"/>
      <w:r w:rsidRPr="00DF0806">
        <w:t>Eigi</w:t>
      </w:r>
      <w:proofErr w:type="spellEnd"/>
      <w:r w:rsidRPr="00DF0806">
        <w:t xml:space="preserve"> </w:t>
      </w:r>
      <w:proofErr w:type="spellStart"/>
      <w:r w:rsidRPr="00DF0806">
        <w:t>athugasemdin</w:t>
      </w:r>
      <w:proofErr w:type="spellEnd"/>
      <w:r w:rsidRPr="00DF0806">
        <w:t xml:space="preserve"> </w:t>
      </w:r>
      <w:proofErr w:type="spellStart"/>
      <w:r w:rsidRPr="00DF0806">
        <w:t>við</w:t>
      </w:r>
      <w:proofErr w:type="spellEnd"/>
      <w:r w:rsidRPr="00DF0806">
        <w:t xml:space="preserve"> um </w:t>
      </w:r>
      <w:proofErr w:type="spellStart"/>
      <w:r w:rsidRPr="00DF0806">
        <w:t>fleiri</w:t>
      </w:r>
      <w:proofErr w:type="spellEnd"/>
      <w:r w:rsidRPr="00DF0806">
        <w:t xml:space="preserve"> </w:t>
      </w:r>
      <w:proofErr w:type="spellStart"/>
      <w:r w:rsidRPr="00DF0806">
        <w:t>en</w:t>
      </w:r>
      <w:proofErr w:type="spellEnd"/>
      <w:r w:rsidRPr="00DF0806">
        <w:t xml:space="preserve"> </w:t>
      </w:r>
      <w:proofErr w:type="spellStart"/>
      <w:r w:rsidRPr="00DF0806">
        <w:t>eitt</w:t>
      </w:r>
      <w:proofErr w:type="spellEnd"/>
      <w:r w:rsidRPr="00DF0806">
        <w:t xml:space="preserve"> </w:t>
      </w:r>
      <w:proofErr w:type="spellStart"/>
      <w:r w:rsidRPr="00DF0806">
        <w:t>ákvæði</w:t>
      </w:r>
      <w:proofErr w:type="spellEnd"/>
      <w:r w:rsidRPr="00DF0806">
        <w:t xml:space="preserve">, </w:t>
      </w:r>
      <w:proofErr w:type="spellStart"/>
      <w:r w:rsidRPr="00DF0806">
        <w:t>vinsamlegast</w:t>
      </w:r>
      <w:proofErr w:type="spellEnd"/>
      <w:r w:rsidRPr="00DF0806">
        <w:t xml:space="preserve"> </w:t>
      </w:r>
      <w:proofErr w:type="spellStart"/>
      <w:r w:rsidRPr="00DF0806">
        <w:t>setjið</w:t>
      </w:r>
      <w:proofErr w:type="spellEnd"/>
      <w:r w:rsidRPr="00DF0806">
        <w:t xml:space="preserve"> </w:t>
      </w:r>
      <w:proofErr w:type="spellStart"/>
      <w:r w:rsidRPr="00DF0806">
        <w:t>athugasemdina</w:t>
      </w:r>
      <w:proofErr w:type="spellEnd"/>
      <w:r w:rsidRPr="00DF0806">
        <w:t xml:space="preserve"> </w:t>
      </w:r>
      <w:proofErr w:type="spellStart"/>
      <w:r w:rsidRPr="00DF0806">
        <w:t>við</w:t>
      </w:r>
      <w:proofErr w:type="spellEnd"/>
      <w:r w:rsidRPr="00DF0806">
        <w:t xml:space="preserve"> </w:t>
      </w:r>
      <w:proofErr w:type="spellStart"/>
      <w:r w:rsidRPr="00DF0806">
        <w:t>fyrsta</w:t>
      </w:r>
      <w:proofErr w:type="spellEnd"/>
      <w:r w:rsidRPr="00DF0806">
        <w:t xml:space="preserve"> </w:t>
      </w:r>
      <w:proofErr w:type="spellStart"/>
      <w:r w:rsidRPr="00DF0806">
        <w:t>ákvæðið</w:t>
      </w:r>
      <w:proofErr w:type="spellEnd"/>
      <w:r w:rsidRPr="00DF0806">
        <w:t xml:space="preserve"> </w:t>
      </w:r>
      <w:proofErr w:type="spellStart"/>
      <w:r w:rsidRPr="00DF0806">
        <w:t>sem</w:t>
      </w:r>
      <w:proofErr w:type="spellEnd"/>
      <w:r w:rsidRPr="00DF0806">
        <w:t xml:space="preserve"> </w:t>
      </w:r>
      <w:proofErr w:type="spellStart"/>
      <w:r w:rsidRPr="00DF0806">
        <w:t>viðkomandi</w:t>
      </w:r>
      <w:proofErr w:type="spellEnd"/>
      <w:r w:rsidRPr="00DF0806">
        <w:t xml:space="preserve"> </w:t>
      </w:r>
      <w:proofErr w:type="spellStart"/>
      <w:r w:rsidRPr="00DF0806">
        <w:t>athugasemd</w:t>
      </w:r>
      <w:proofErr w:type="spellEnd"/>
      <w:r w:rsidRPr="00DF0806">
        <w:t xml:space="preserve"> á </w:t>
      </w:r>
      <w:proofErr w:type="spellStart"/>
      <w:r w:rsidRPr="00DF0806">
        <w:t>við</w:t>
      </w:r>
      <w:proofErr w:type="spellEnd"/>
      <w:r w:rsidR="004E3EEC">
        <w:t xml:space="preserve"> um</w:t>
      </w:r>
      <w:r w:rsidRPr="00DF0806">
        <w:t xml:space="preserve"> </w:t>
      </w:r>
      <w:proofErr w:type="spellStart"/>
      <w:r w:rsidRPr="00DF0806">
        <w:t>og</w:t>
      </w:r>
      <w:proofErr w:type="spellEnd"/>
      <w:r w:rsidRPr="00DF0806">
        <w:t xml:space="preserve"> </w:t>
      </w:r>
      <w:proofErr w:type="spellStart"/>
      <w:r w:rsidRPr="00DF0806">
        <w:t>tilgreinið</w:t>
      </w:r>
      <w:proofErr w:type="spellEnd"/>
      <w:r w:rsidRPr="00DF0806">
        <w:t xml:space="preserve"> </w:t>
      </w:r>
      <w:proofErr w:type="spellStart"/>
      <w:r w:rsidRPr="00DF0806">
        <w:t>einnig</w:t>
      </w:r>
      <w:proofErr w:type="spellEnd"/>
      <w:r w:rsidRPr="00DF0806">
        <w:t xml:space="preserve"> </w:t>
      </w:r>
      <w:proofErr w:type="spellStart"/>
      <w:r w:rsidRPr="00DF0806">
        <w:t>önnur</w:t>
      </w:r>
      <w:proofErr w:type="spellEnd"/>
      <w:r w:rsidRPr="00DF0806">
        <w:t xml:space="preserve"> </w:t>
      </w:r>
      <w:proofErr w:type="spellStart"/>
      <w:r w:rsidRPr="00DF0806">
        <w:t>þau</w:t>
      </w:r>
      <w:proofErr w:type="spellEnd"/>
      <w:r w:rsidRPr="00DF0806">
        <w:t xml:space="preserve"> </w:t>
      </w:r>
      <w:proofErr w:type="spellStart"/>
      <w:r w:rsidRPr="00DF0806">
        <w:t>ákvæði</w:t>
      </w:r>
      <w:proofErr w:type="spellEnd"/>
      <w:r w:rsidRPr="00DF0806">
        <w:t xml:space="preserve"> </w:t>
      </w:r>
      <w:proofErr w:type="spellStart"/>
      <w:r w:rsidRPr="00DF0806">
        <w:t>sem</w:t>
      </w:r>
      <w:proofErr w:type="spellEnd"/>
      <w:r w:rsidRPr="00DF0806">
        <w:t xml:space="preserve"> </w:t>
      </w:r>
      <w:proofErr w:type="spellStart"/>
      <w:r w:rsidRPr="00DF0806">
        <w:t>athugasemdin</w:t>
      </w:r>
      <w:proofErr w:type="spellEnd"/>
      <w:r w:rsidRPr="00DF0806">
        <w:t xml:space="preserve"> </w:t>
      </w:r>
      <w:proofErr w:type="spellStart"/>
      <w:r w:rsidRPr="00DF0806">
        <w:t>nær</w:t>
      </w:r>
      <w:proofErr w:type="spellEnd"/>
      <w:r w:rsidRPr="00DF0806">
        <w:t xml:space="preserve"> </w:t>
      </w:r>
      <w:proofErr w:type="spellStart"/>
      <w:r w:rsidRPr="00DF0806">
        <w:t>til</w:t>
      </w:r>
      <w:proofErr w:type="spellEnd"/>
      <w:r w:rsidRPr="00DF0806">
        <w:t>.</w:t>
      </w:r>
    </w:p>
    <w:p w14:paraId="1F93ED52" w14:textId="2CE2ED19" w:rsidR="00230419" w:rsidRPr="0083765D" w:rsidRDefault="00911DCD" w:rsidP="004E3EEC">
      <w:pPr>
        <w:pStyle w:val="Meginml"/>
        <w:rPr>
          <w:rFonts w:cs="Arial"/>
          <w:b/>
          <w:szCs w:val="22"/>
        </w:rPr>
      </w:pPr>
      <w:proofErr w:type="spellStart"/>
      <w:r w:rsidRPr="00DF0806">
        <w:t>Vinsamlegast</w:t>
      </w:r>
      <w:proofErr w:type="spellEnd"/>
      <w:r w:rsidRPr="00DF0806">
        <w:t xml:space="preserve"> </w:t>
      </w:r>
      <w:proofErr w:type="spellStart"/>
      <w:r w:rsidRPr="00DF0806">
        <w:t>sendið</w:t>
      </w:r>
      <w:proofErr w:type="spellEnd"/>
      <w:r w:rsidRPr="00DF0806">
        <w:t xml:space="preserve"> </w:t>
      </w:r>
      <w:proofErr w:type="spellStart"/>
      <w:r w:rsidRPr="00DF0806">
        <w:t>eyðublað</w:t>
      </w:r>
      <w:proofErr w:type="spellEnd"/>
      <w:r w:rsidRPr="00DF0806">
        <w:t xml:space="preserve"> </w:t>
      </w:r>
      <w:proofErr w:type="spellStart"/>
      <w:r w:rsidRPr="00DF0806">
        <w:t>þetta</w:t>
      </w:r>
      <w:proofErr w:type="spellEnd"/>
      <w:r w:rsidRPr="00DF0806">
        <w:t xml:space="preserve"> </w:t>
      </w:r>
      <w:proofErr w:type="spellStart"/>
      <w:r w:rsidRPr="00DF0806">
        <w:t>útfyllt</w:t>
      </w:r>
      <w:proofErr w:type="spellEnd"/>
      <w:r w:rsidRPr="00DF0806">
        <w:t xml:space="preserve"> á </w:t>
      </w:r>
      <w:proofErr w:type="spellStart"/>
      <w:r w:rsidRPr="00DF0806">
        <w:t>netfangið</w:t>
      </w:r>
      <w:proofErr w:type="spellEnd"/>
      <w:r w:rsidRPr="00DF0806">
        <w:t xml:space="preserve"> </w:t>
      </w:r>
      <w:hyperlink r:id="rId12" w:history="1">
        <w:r w:rsidR="00970431" w:rsidRPr="00E3414A">
          <w:rPr>
            <w:rStyle w:val="Hyperlink"/>
            <w:b/>
          </w:rPr>
          <w:t>skjalasafn@sedlabanki.is</w:t>
        </w:r>
      </w:hyperlink>
      <w:r w:rsidR="00530327">
        <w:rPr>
          <w:rFonts w:cs="Arial"/>
          <w:b/>
          <w:szCs w:val="22"/>
        </w:rPr>
        <w:t>.</w:t>
      </w:r>
    </w:p>
    <w:sectPr w:rsidR="00230419" w:rsidRPr="0083765D" w:rsidSect="00911DCD"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1843" w:right="1418" w:bottom="1418" w:left="1418" w:header="79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B71EE" w14:textId="77777777" w:rsidR="001C74F4" w:rsidRDefault="001C74F4" w:rsidP="00990A88">
      <w:r>
        <w:separator/>
      </w:r>
    </w:p>
  </w:endnote>
  <w:endnote w:type="continuationSeparator" w:id="0">
    <w:p w14:paraId="16B04E14" w14:textId="77777777" w:rsidR="001C74F4" w:rsidRDefault="001C74F4" w:rsidP="00990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panose1 w:val="020D0502030503020204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C6B6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2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1272470" w14:textId="77777777" w:rsidR="00DD744D" w:rsidRPr="00DD744D" w:rsidRDefault="00DD744D" w:rsidP="00DD744D">
    <w:pPr>
      <w:pStyle w:val="Footer"/>
      <w:jc w:val="center"/>
      <w:rPr>
        <w:rFonts w:ascii="Syntax LT Std" w:hAnsi="Syntax LT Std"/>
        <w:color w:val="auto"/>
        <w:sz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C2B95C" w14:textId="77777777" w:rsidR="00DD744D" w:rsidRPr="00DD744D" w:rsidRDefault="00DD744D" w:rsidP="00FC0F30">
    <w:pPr>
      <w:pStyle w:val="Footer"/>
      <w:ind w:left="0"/>
      <w:jc w:val="center"/>
      <w:rPr>
        <w:rFonts w:ascii="Syntax LT Std" w:hAnsi="Syntax LT Std"/>
        <w:caps/>
        <w:noProof/>
        <w:color w:val="auto"/>
        <w:sz w:val="18"/>
      </w:rPr>
    </w:pPr>
    <w:r w:rsidRPr="00DD744D">
      <w:rPr>
        <w:rFonts w:ascii="Syntax LT Std" w:hAnsi="Syntax LT Std"/>
        <w:caps/>
        <w:color w:val="auto"/>
        <w:sz w:val="18"/>
      </w:rPr>
      <w:fldChar w:fldCharType="begin"/>
    </w:r>
    <w:r w:rsidRPr="00DD744D">
      <w:rPr>
        <w:rFonts w:ascii="Syntax LT Std" w:hAnsi="Syntax LT Std"/>
        <w:caps/>
        <w:color w:val="auto"/>
        <w:sz w:val="18"/>
      </w:rPr>
      <w:instrText xml:space="preserve"> PAGE   \* MERGEFORMAT </w:instrText>
    </w:r>
    <w:r w:rsidRPr="00DD744D">
      <w:rPr>
        <w:rFonts w:ascii="Syntax LT Std" w:hAnsi="Syntax LT Std"/>
        <w:caps/>
        <w:color w:val="auto"/>
        <w:sz w:val="18"/>
      </w:rPr>
      <w:fldChar w:fldCharType="separate"/>
    </w:r>
    <w:r w:rsidR="00530327">
      <w:rPr>
        <w:rFonts w:ascii="Syntax LT Std" w:hAnsi="Syntax LT Std"/>
        <w:caps/>
        <w:noProof/>
        <w:color w:val="auto"/>
        <w:sz w:val="18"/>
      </w:rPr>
      <w:t>1</w:t>
    </w:r>
    <w:r w:rsidRPr="00DD744D">
      <w:rPr>
        <w:rFonts w:ascii="Syntax LT Std" w:hAnsi="Syntax LT Std"/>
        <w:caps/>
        <w:noProof/>
        <w:color w:val="auto"/>
        <w:sz w:val="18"/>
      </w:rPr>
      <w:fldChar w:fldCharType="end"/>
    </w:r>
  </w:p>
  <w:p w14:paraId="294DDFE8" w14:textId="77777777" w:rsidR="00DD744D" w:rsidRDefault="00DD74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042CAC" w14:textId="77777777" w:rsidR="001C74F4" w:rsidRDefault="001C74F4" w:rsidP="00990A88">
      <w:r>
        <w:separator/>
      </w:r>
    </w:p>
  </w:footnote>
  <w:footnote w:type="continuationSeparator" w:id="0">
    <w:p w14:paraId="2B73E993" w14:textId="77777777" w:rsidR="001C74F4" w:rsidRDefault="001C74F4" w:rsidP="00990A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C1196" w14:textId="77777777" w:rsidR="001A6B20" w:rsidRDefault="001A6B20">
    <w:pPr>
      <w:pStyle w:val="Header"/>
    </w:pPr>
  </w:p>
  <w:p w14:paraId="7CAB940F" w14:textId="14B60149" w:rsidR="001A6B20" w:rsidRDefault="001A6B20" w:rsidP="001A6B20">
    <w:pPr>
      <w:pStyle w:val="Header"/>
      <w:ind w:left="0"/>
    </w:pPr>
  </w:p>
  <w:p w14:paraId="5D5C0B4B" w14:textId="77777777" w:rsidR="00990A88" w:rsidRDefault="00990A88" w:rsidP="00525FA3">
    <w:pPr>
      <w:pStyle w:val="Header"/>
      <w:ind w:left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E5A4F" w14:textId="37D3D174" w:rsidR="00D47ADE" w:rsidRDefault="0049336D" w:rsidP="00D47ADE">
    <w:pPr>
      <w:pStyle w:val="Header"/>
      <w:ind w:left="0"/>
    </w:pPr>
    <w:r>
      <w:rPr>
        <w:noProof/>
      </w:rPr>
      <w:drawing>
        <wp:inline distT="0" distB="0" distL="0" distR="0" wp14:anchorId="541724C8" wp14:editId="16EAFE1A">
          <wp:extent cx="813435" cy="838200"/>
          <wp:effectExtent l="0" t="0" r="571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3435" cy="838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DA0005">
      <w:tab/>
    </w:r>
    <w:r w:rsidR="00DA000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470AAD"/>
    <w:multiLevelType w:val="hybridMultilevel"/>
    <w:tmpl w:val="24181CD8"/>
    <w:lvl w:ilvl="0" w:tplc="040F0013">
      <w:start w:val="1"/>
      <w:numFmt w:val="upperRoman"/>
      <w:lvlText w:val="%1."/>
      <w:lvlJc w:val="right"/>
      <w:pPr>
        <w:ind w:left="360" w:hanging="360"/>
      </w:p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1295FEB"/>
    <w:multiLevelType w:val="hybridMultilevel"/>
    <w:tmpl w:val="E4DC4C90"/>
    <w:lvl w:ilvl="0" w:tplc="040F000F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E3FB1"/>
    <w:multiLevelType w:val="hybridMultilevel"/>
    <w:tmpl w:val="78DAD794"/>
    <w:lvl w:ilvl="0" w:tplc="BA6C5432">
      <w:start w:val="1"/>
      <w:numFmt w:val="upperRoman"/>
      <w:pStyle w:val="Fyrirsgnmenr"/>
      <w:lvlText w:val="%1."/>
      <w:lvlJc w:val="righ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1492420">
    <w:abstractNumId w:val="4"/>
  </w:num>
  <w:num w:numId="2" w16cid:durableId="2143427483">
    <w:abstractNumId w:val="0"/>
  </w:num>
  <w:num w:numId="3" w16cid:durableId="1012797277">
    <w:abstractNumId w:val="2"/>
  </w:num>
  <w:num w:numId="4" w16cid:durableId="1021933545">
    <w:abstractNumId w:val="1"/>
  </w:num>
  <w:num w:numId="5" w16cid:durableId="1959675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WDQkdRuW76nkRfvlIL2KgIGRTDMRemLBkV+/adTt0oM1qPWE+0qV9zRTx5giDCEgIdipSejhc1OZbMdVHTiOYg==" w:salt="YoqBTY3wWBQgB3D20i4OeQ==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BEE"/>
    <w:rsid w:val="00050AFD"/>
    <w:rsid w:val="000A2B75"/>
    <w:rsid w:val="000A2FD8"/>
    <w:rsid w:val="000E7138"/>
    <w:rsid w:val="001636F8"/>
    <w:rsid w:val="001A6B20"/>
    <w:rsid w:val="001C74F4"/>
    <w:rsid w:val="00204F33"/>
    <w:rsid w:val="002135A4"/>
    <w:rsid w:val="00230419"/>
    <w:rsid w:val="002F3357"/>
    <w:rsid w:val="002F73CE"/>
    <w:rsid w:val="003E3219"/>
    <w:rsid w:val="00464D26"/>
    <w:rsid w:val="00476F17"/>
    <w:rsid w:val="0049336D"/>
    <w:rsid w:val="004A79A4"/>
    <w:rsid w:val="004C6273"/>
    <w:rsid w:val="004E3EEC"/>
    <w:rsid w:val="00525FA3"/>
    <w:rsid w:val="00530327"/>
    <w:rsid w:val="00534AA0"/>
    <w:rsid w:val="00550714"/>
    <w:rsid w:val="0056329A"/>
    <w:rsid w:val="005954D1"/>
    <w:rsid w:val="005E7968"/>
    <w:rsid w:val="00655CD1"/>
    <w:rsid w:val="00665A4B"/>
    <w:rsid w:val="007517AB"/>
    <w:rsid w:val="00787F6E"/>
    <w:rsid w:val="007D39EC"/>
    <w:rsid w:val="00815BF0"/>
    <w:rsid w:val="008315E2"/>
    <w:rsid w:val="0083765D"/>
    <w:rsid w:val="00861FDF"/>
    <w:rsid w:val="00872439"/>
    <w:rsid w:val="008956DD"/>
    <w:rsid w:val="008C7837"/>
    <w:rsid w:val="008E0B1D"/>
    <w:rsid w:val="008E4E39"/>
    <w:rsid w:val="00911DCD"/>
    <w:rsid w:val="00957AD2"/>
    <w:rsid w:val="00970431"/>
    <w:rsid w:val="00990A88"/>
    <w:rsid w:val="00996977"/>
    <w:rsid w:val="009B2C50"/>
    <w:rsid w:val="009D0FDB"/>
    <w:rsid w:val="00A13D29"/>
    <w:rsid w:val="00A84E27"/>
    <w:rsid w:val="00BA5DE8"/>
    <w:rsid w:val="00BB7A2E"/>
    <w:rsid w:val="00BD3C13"/>
    <w:rsid w:val="00BF1527"/>
    <w:rsid w:val="00C05BEE"/>
    <w:rsid w:val="00C06F1B"/>
    <w:rsid w:val="00C4110D"/>
    <w:rsid w:val="00CB067D"/>
    <w:rsid w:val="00D05162"/>
    <w:rsid w:val="00D17160"/>
    <w:rsid w:val="00D3439A"/>
    <w:rsid w:val="00D47ADE"/>
    <w:rsid w:val="00DA0005"/>
    <w:rsid w:val="00DD744D"/>
    <w:rsid w:val="00DF0806"/>
    <w:rsid w:val="00E158F7"/>
    <w:rsid w:val="00E34404"/>
    <w:rsid w:val="00F200B6"/>
    <w:rsid w:val="00F81556"/>
    <w:rsid w:val="00FB0EB5"/>
    <w:rsid w:val="00FB4B33"/>
    <w:rsid w:val="00FC0F30"/>
    <w:rsid w:val="00FE07B5"/>
    <w:rsid w:val="00FF7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17C6DDF1"/>
  <w15:chartTrackingRefBased/>
  <w15:docId w15:val="{CFF74CA9-B9C1-435D-840E-A96C8BBB6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1636F8"/>
    <w:pPr>
      <w:spacing w:after="0" w:line="240" w:lineRule="auto"/>
      <w:ind w:left="709"/>
      <w:jc w:val="both"/>
    </w:pPr>
    <w:rPr>
      <w:rFonts w:ascii="Times New Roman" w:eastAsia="Calibri" w:hAnsi="Times New Roman" w:cs="Times New Roman"/>
      <w:color w:val="000000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1636F8"/>
    <w:rPr>
      <w:rFonts w:ascii="Times New Roman" w:eastAsia="Calibri" w:hAnsi="Times New Roman" w:cs="Times New Roman"/>
      <w:color w:val="000000"/>
      <w:szCs w:val="20"/>
    </w:rPr>
  </w:style>
  <w:style w:type="paragraph" w:styleId="Header">
    <w:name w:val="header"/>
    <w:basedOn w:val="Normal"/>
    <w:link w:val="Head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styleId="Footer">
    <w:name w:val="footer"/>
    <w:basedOn w:val="Normal"/>
    <w:link w:val="FooterChar"/>
    <w:uiPriority w:val="99"/>
    <w:unhideWhenUsed/>
    <w:rsid w:val="00990A8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A88"/>
    <w:rPr>
      <w:rFonts w:ascii="Times New Roman" w:eastAsia="Calibri" w:hAnsi="Times New Roman" w:cs="Times New Roman"/>
      <w:color w:val="000000"/>
      <w:szCs w:val="20"/>
    </w:rPr>
  </w:style>
  <w:style w:type="paragraph" w:customStyle="1" w:styleId="Meginml">
    <w:name w:val="Meginmál"/>
    <w:basedOn w:val="BodyText"/>
    <w:link w:val="MeginmlChar"/>
    <w:qFormat/>
    <w:rsid w:val="001A6B20"/>
    <w:pPr>
      <w:spacing w:line="280" w:lineRule="atLeast"/>
      <w:ind w:left="0"/>
    </w:pPr>
    <w:rPr>
      <w:rFonts w:ascii="Syntax LT Std" w:eastAsiaTheme="minorHAnsi" w:hAnsi="Syntax LT Std" w:cstheme="minorBidi"/>
      <w:color w:val="auto"/>
      <w:sz w:val="20"/>
      <w:szCs w:val="24"/>
      <w:lang w:val="en-GB"/>
    </w:rPr>
  </w:style>
  <w:style w:type="paragraph" w:customStyle="1" w:styleId="DagsetningFME">
    <w:name w:val="Dagsetning FME"/>
    <w:basedOn w:val="Meginml"/>
    <w:qFormat/>
    <w:rsid w:val="00525FA3"/>
    <w:pPr>
      <w:jc w:val="right"/>
    </w:pPr>
  </w:style>
  <w:style w:type="paragraph" w:customStyle="1" w:styleId="FyrirsgnrauFMEbaratitill">
    <w:name w:val="Fyrirsögn rauð FME (bara titill)"/>
    <w:basedOn w:val="Normal"/>
    <w:qFormat/>
    <w:rsid w:val="00525FA3"/>
    <w:pPr>
      <w:spacing w:before="720" w:after="240"/>
      <w:ind w:left="0"/>
      <w:jc w:val="left"/>
    </w:pPr>
    <w:rPr>
      <w:rFonts w:ascii="Cambria" w:eastAsiaTheme="minorHAnsi" w:hAnsi="Cambria" w:cstheme="minorBidi"/>
      <w:b/>
      <w:color w:val="auto"/>
      <w:sz w:val="28"/>
      <w:szCs w:val="24"/>
      <w:lang w:val="en-GB"/>
    </w:rPr>
  </w:style>
  <w:style w:type="paragraph" w:customStyle="1" w:styleId="MillifyrirsgnFME">
    <w:name w:val="Millifyrirsögn FME"/>
    <w:basedOn w:val="Meginml"/>
    <w:qFormat/>
    <w:rsid w:val="00F81556"/>
    <w:rPr>
      <w:b/>
      <w:i/>
    </w:rPr>
  </w:style>
  <w:style w:type="paragraph" w:customStyle="1" w:styleId="NeanmlsgreinarFME">
    <w:name w:val="Neðanmálsgreinar FME"/>
    <w:basedOn w:val="Normal"/>
    <w:qFormat/>
    <w:rsid w:val="00525FA3"/>
    <w:pPr>
      <w:spacing w:line="200" w:lineRule="exact"/>
      <w:ind w:left="0"/>
      <w:jc w:val="left"/>
    </w:pPr>
    <w:rPr>
      <w:rFonts w:ascii="Cambria" w:eastAsiaTheme="minorHAnsi" w:hAnsi="Cambria" w:cstheme="minorBidi"/>
      <w:color w:val="auto"/>
      <w:sz w:val="18"/>
      <w:szCs w:val="24"/>
      <w:lang w:val="en-GB"/>
    </w:rPr>
  </w:style>
  <w:style w:type="paragraph" w:customStyle="1" w:styleId="KaflaheitiFME">
    <w:name w:val="Kaflaheiti FME"/>
    <w:basedOn w:val="Meginml"/>
    <w:qFormat/>
    <w:rsid w:val="00A84E27"/>
    <w:pPr>
      <w:spacing w:before="240" w:after="200" w:line="290" w:lineRule="exact"/>
    </w:pPr>
    <w:rPr>
      <w:b/>
      <w:sz w:val="24"/>
    </w:rPr>
  </w:style>
  <w:style w:type="paragraph" w:customStyle="1" w:styleId="InndregiFME">
    <w:name w:val="Inndregið FME"/>
    <w:basedOn w:val="Meginml"/>
    <w:qFormat/>
    <w:rsid w:val="00525FA3"/>
    <w:pPr>
      <w:numPr>
        <w:numId w:val="1"/>
      </w:numPr>
    </w:pPr>
    <w:rPr>
      <w:lang w:val="is-IS"/>
    </w:rPr>
  </w:style>
  <w:style w:type="character" w:styleId="FootnoteReference">
    <w:name w:val="footnote reference"/>
    <w:basedOn w:val="DefaultParagraphFont"/>
    <w:uiPriority w:val="99"/>
    <w:semiHidden/>
    <w:unhideWhenUsed/>
    <w:rsid w:val="00525FA3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25FA3"/>
    <w:rPr>
      <w:color w:val="808080"/>
    </w:rPr>
  </w:style>
  <w:style w:type="paragraph" w:styleId="BodyText">
    <w:name w:val="Body Text"/>
    <w:basedOn w:val="Normal"/>
    <w:link w:val="BodyTextChar"/>
    <w:uiPriority w:val="99"/>
    <w:semiHidden/>
    <w:unhideWhenUsed/>
    <w:rsid w:val="00525F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25FA3"/>
    <w:rPr>
      <w:rFonts w:ascii="Times New Roman" w:eastAsia="Calibri" w:hAnsi="Times New Roman" w:cs="Times New Roman"/>
      <w:color w:val="000000"/>
      <w:szCs w:val="20"/>
    </w:rPr>
  </w:style>
  <w:style w:type="character" w:customStyle="1" w:styleId="MeginmlChar">
    <w:name w:val="Meginmál Char"/>
    <w:basedOn w:val="DefaultParagraphFont"/>
    <w:link w:val="Meginml"/>
    <w:rsid w:val="001A6B20"/>
    <w:rPr>
      <w:rFonts w:ascii="Syntax LT Std" w:hAnsi="Syntax LT Std"/>
      <w:sz w:val="20"/>
      <w:szCs w:val="24"/>
      <w:lang w:val="en-GB"/>
    </w:rPr>
  </w:style>
  <w:style w:type="paragraph" w:customStyle="1" w:styleId="FyrirsgnFMEbaratitill">
    <w:name w:val="Fyrirsögn FME (bara titill)"/>
    <w:basedOn w:val="Meginml"/>
    <w:qFormat/>
    <w:rsid w:val="005954D1"/>
    <w:pPr>
      <w:spacing w:before="240" w:after="200"/>
    </w:pPr>
    <w:rPr>
      <w:rFonts w:eastAsiaTheme="minorEastAsia"/>
      <w:b/>
      <w:sz w:val="28"/>
      <w:lang w:val="en-US" w:eastAsia="ja-JP"/>
    </w:rPr>
  </w:style>
  <w:style w:type="paragraph" w:customStyle="1" w:styleId="TitillrauurFME">
    <w:name w:val="Titill rauður FME"/>
    <w:basedOn w:val="Normal"/>
    <w:qFormat/>
    <w:rsid w:val="005E7968"/>
    <w:pPr>
      <w:spacing w:before="240" w:after="360" w:line="432" w:lineRule="exact"/>
      <w:ind w:left="0"/>
      <w:jc w:val="left"/>
    </w:pPr>
    <w:rPr>
      <w:rFonts w:ascii="Cambria" w:eastAsiaTheme="minorEastAsia" w:hAnsi="Cambria" w:cstheme="minorBidi"/>
      <w:b/>
      <w:color w:val="940E05"/>
      <w:sz w:val="24"/>
      <w:szCs w:val="24"/>
      <w:lang w:val="en-US" w:eastAsia="ja-JP"/>
    </w:rPr>
  </w:style>
  <w:style w:type="table" w:styleId="TableGrid">
    <w:name w:val="Table Grid"/>
    <w:basedOn w:val="TableNormal"/>
    <w:uiPriority w:val="39"/>
    <w:rsid w:val="005E7968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illifyrirsgnmenr">
    <w:name w:val="Millifyrirsögn með nr"/>
    <w:basedOn w:val="Normal"/>
    <w:qFormat/>
    <w:rsid w:val="00A84E27"/>
    <w:pPr>
      <w:spacing w:before="120" w:after="120" w:line="290" w:lineRule="exact"/>
      <w:ind w:left="0"/>
      <w:jc w:val="left"/>
    </w:pPr>
    <w:rPr>
      <w:rFonts w:ascii="Syntax LT Std" w:eastAsiaTheme="minorHAnsi" w:hAnsi="Syntax LT Std" w:cstheme="minorBidi"/>
      <w:b/>
      <w:i/>
      <w:color w:val="auto"/>
      <w:szCs w:val="24"/>
      <w:lang w:val="en-GB"/>
    </w:rPr>
  </w:style>
  <w:style w:type="paragraph" w:customStyle="1" w:styleId="Inndregibullet">
    <w:name w:val="Inndregið bullet"/>
    <w:basedOn w:val="Normal"/>
    <w:qFormat/>
    <w:rsid w:val="00A84E27"/>
    <w:pPr>
      <w:ind w:left="1020" w:hanging="340"/>
      <w:jc w:val="left"/>
    </w:pPr>
    <w:rPr>
      <w:rFonts w:ascii="Syntax LT Std" w:eastAsiaTheme="minorHAnsi" w:hAnsi="Syntax LT Std" w:cstheme="minorBidi"/>
      <w:color w:val="auto"/>
      <w:szCs w:val="24"/>
    </w:rPr>
  </w:style>
  <w:style w:type="paragraph" w:customStyle="1" w:styleId="Fyrirsgnmenr">
    <w:name w:val="Fyrirsögn með nr"/>
    <w:rsid w:val="00A84E27"/>
    <w:pPr>
      <w:numPr>
        <w:numId w:val="3"/>
      </w:num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158F7"/>
    <w:pPr>
      <w:spacing w:before="100" w:beforeAutospacing="1" w:after="100" w:afterAutospacing="1"/>
      <w:ind w:left="0"/>
      <w:jc w:val="left"/>
    </w:pPr>
    <w:rPr>
      <w:rFonts w:eastAsia="Times New Roman"/>
      <w:color w:val="auto"/>
      <w:sz w:val="24"/>
      <w:szCs w:val="24"/>
      <w:lang w:eastAsia="is-I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954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954D1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semiHidden/>
    <w:rsid w:val="00911DCD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04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28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19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730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7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2177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85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05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67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7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32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92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123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skjalasafn@sedlabanki.i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Almenn%20tr&#250;na&#240;aryfirl&#253;sing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974b3e0-1b06-4f9b-b109-768066877126">NPRR34R7DPNU-18-584</_dlc_DocId>
    <_dlc_DocIdUrl xmlns="0974b3e0-1b06-4f9b-b109-768066877126">
      <Url>https://viska/frettir/_layouts/DocIdRedir.aspx?ID=NPRR34R7DPNU-18-584</Url>
      <Description>NPRR34R7DPNU-18-584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4E2821388DDE4989D4531E08FC8D4F" ma:contentTypeVersion="1" ma:contentTypeDescription="Create a new document." ma:contentTypeScope="" ma:versionID="48dae25b2bec194df374a4f524045533">
  <xsd:schema xmlns:xsd="http://www.w3.org/2001/XMLSchema" xmlns:xs="http://www.w3.org/2001/XMLSchema" xmlns:p="http://schemas.microsoft.com/office/2006/metadata/properties" xmlns:ns2="0974b3e0-1b06-4f9b-b109-768066877126" targetNamespace="http://schemas.microsoft.com/office/2006/metadata/properties" ma:root="true" ma:fieldsID="91a486eaaa93f1b2789ab39fafacb7aa" ns2:_="">
    <xsd:import namespace="0974b3e0-1b06-4f9b-b109-768066877126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4b3e0-1b06-4f9b-b109-768066877126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119155-B0A4-458B-A159-573618F20D60}">
  <ds:schemaRefs>
    <ds:schemaRef ds:uri="0974b3e0-1b06-4f9b-b109-768066877126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dcmitype/"/>
    <ds:schemaRef ds:uri="http://purl.org/dc/terms/"/>
    <ds:schemaRef ds:uri="http://schemas.openxmlformats.org/package/2006/metadata/core-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C8BC11A7-08AC-414F-A2E0-7A63CFDAFD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10037B-E5D9-49A7-BFEB-3A1CAB9781CC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05B9C76-000E-4D29-85EF-F4BC2E0109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74b3e0-1b06-4f9b-b109-76806687712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46314BB-ABB6-4A1C-B5C4-30855C9E3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Almenn trúnaðaryfirlýsing</Template>
  <TotalTime>22</TotalTime>
  <Pages>2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FME</Company>
  <LinksUpToDate>false</LinksUpToDate>
  <CharactersWithSpaces>2305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SÍ Guðrún Finnborg Þórðardóttir</dc:creator>
  <cp:keywords/>
  <dc:description/>
  <cp:lastModifiedBy>SÍ Rúnar Örn Olsen</cp:lastModifiedBy>
  <cp:revision>9</cp:revision>
  <cp:lastPrinted>2020-02-11T11:37:00Z</cp:lastPrinted>
  <dcterms:created xsi:type="dcterms:W3CDTF">2022-09-19T11:08:00Z</dcterms:created>
  <dcterms:modified xsi:type="dcterms:W3CDTF">2022-10-19T10:09:00Z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0x0101003D4E2821388DDE4989D4531E08FC8D4F</vt:lpwstr>
  </property>
  <property fmtid="{D5CDD505-2E9C-101B-9397-08002B2CF9AE}" pid="3" name="_dlc_DocIdItemGuid">
    <vt:lpwstr>0c177d1e-a568-4e16-8bc1-91e28d4550fd</vt:lpwstr>
  </property>
  <property fmtid="{D5CDD505-2E9C-101B-9397-08002B2CF9AE}" pid="4" name="One_Subject">
    <vt:lpwstr>Nýtt sniðmát um umsagnareyðublað - ólæst.docx</vt:lpwstr>
  </property>
  <property fmtid="{D5CDD505-2E9C-101B-9397-08002B2CF9AE}" pid="5" name="One_Number">
    <vt:lpwstr>2209055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Rúnar Örn Olsen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0.3</vt:lpwstr>
  </property>
</Properties>
</file>